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7230D8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s-CL" w:eastAsia="es-CL"/>
              </w:rPr>
              <w:drawing>
                <wp:inline distT="0" distB="0" distL="0" distR="0" wp14:anchorId="033DD9FC">
                  <wp:extent cx="1884045" cy="192024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60111D" w:rsidRDefault="005516C5" w:rsidP="005516C5">
            <w:pPr>
              <w:pStyle w:val="Ttul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516C5">
              <w:rPr>
                <w:sz w:val="56"/>
                <w:szCs w:val="56"/>
              </w:rPr>
              <w:t>CARLOS ANTONIO</w:t>
            </w:r>
            <w:r w:rsidR="003D1B71" w:rsidRPr="005516C5">
              <w:rPr>
                <w:sz w:val="56"/>
                <w:szCs w:val="56"/>
                <w:lang w:bidi="es-ES"/>
              </w:rPr>
              <w:br/>
            </w:r>
            <w:r w:rsidRPr="005516C5">
              <w:rPr>
                <w:sz w:val="56"/>
                <w:szCs w:val="56"/>
              </w:rPr>
              <w:t>MÁRQUEZ ROJAS</w:t>
            </w:r>
            <w:r w:rsidR="0060111D" w:rsidRPr="00345D4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D1B71" w:rsidRDefault="0060111D" w:rsidP="005516C5">
            <w:pPr>
              <w:pStyle w:val="Ttulo"/>
              <w:jc w:val="center"/>
              <w:rPr>
                <w:sz w:val="56"/>
                <w:szCs w:val="56"/>
              </w:rPr>
            </w:pPr>
            <w:r w:rsidRPr="00345D4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Técnico de Nivel Superior en Electricidad CFT de la Pontificia Universidad Católica de Valparaíso. PUCV.</w:t>
            </w:r>
          </w:p>
          <w:p w:rsidR="0060111D" w:rsidRPr="0060111D" w:rsidRDefault="0060111D" w:rsidP="0060111D"/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F20161" w:rsidRDefault="00CD1BD6" w:rsidP="00F20161">
            <w:pPr>
              <w:pStyle w:val="Ttulo2"/>
            </w:pPr>
            <w:r>
              <w:t>Formación Académica</w:t>
            </w:r>
          </w:p>
          <w:p w:rsidR="00CD1BD6" w:rsidRDefault="00CD1BD6" w:rsidP="00CD1BD6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CD1BD6">
              <w:rPr>
                <w:b w:val="0"/>
                <w:color w:val="000000" w:themeColor="text1"/>
                <w:u w:val="none"/>
              </w:rPr>
              <w:t xml:space="preserve">Técnico Nivel superior </w:t>
            </w:r>
            <w:r>
              <w:rPr>
                <w:b w:val="0"/>
                <w:color w:val="000000" w:themeColor="text1"/>
                <w:u w:val="none"/>
              </w:rPr>
              <w:t>en Electricidad Industrial CFT Pontificia U</w:t>
            </w:r>
            <w:r w:rsidRPr="00CD1BD6">
              <w:rPr>
                <w:b w:val="0"/>
                <w:color w:val="000000" w:themeColor="text1"/>
                <w:u w:val="none"/>
              </w:rPr>
              <w:t>niversidad Catól</w:t>
            </w:r>
            <w:r>
              <w:rPr>
                <w:b w:val="0"/>
                <w:color w:val="000000" w:themeColor="text1"/>
                <w:u w:val="none"/>
              </w:rPr>
              <w:t xml:space="preserve">ica de Valparaíso. </w:t>
            </w:r>
            <w:r w:rsidRPr="00CB017C">
              <w:rPr>
                <w:b w:val="0"/>
                <w:color w:val="000000" w:themeColor="text1"/>
                <w:u w:val="none"/>
              </w:rPr>
              <w:t>PUCV.</w:t>
            </w:r>
          </w:p>
          <w:p w:rsidR="00782551" w:rsidRDefault="00782551" w:rsidP="00CD1BD6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CD1BD6">
              <w:rPr>
                <w:b w:val="0"/>
                <w:color w:val="000000" w:themeColor="text1"/>
                <w:u w:val="none"/>
              </w:rPr>
              <w:t>Técnico Nivel superior Electricidad Indu</w:t>
            </w:r>
            <w:r>
              <w:rPr>
                <w:b w:val="0"/>
                <w:color w:val="000000" w:themeColor="text1"/>
                <w:u w:val="none"/>
              </w:rPr>
              <w:t>strial. Inacap. Valparaíso.</w:t>
            </w:r>
          </w:p>
          <w:p w:rsidR="008044E5" w:rsidRDefault="00CD1BD6" w:rsidP="0051159D">
            <w:pPr>
              <w:pStyle w:val="Ttulo2"/>
            </w:pPr>
            <w:r>
              <w:rPr>
                <w:b w:val="0"/>
                <w:color w:val="000000" w:themeColor="text1"/>
                <w:u w:val="none"/>
              </w:rPr>
              <w:t xml:space="preserve">Técnico en </w:t>
            </w:r>
            <w:r w:rsidRPr="00CD1BD6">
              <w:rPr>
                <w:b w:val="0"/>
                <w:color w:val="000000" w:themeColor="text1"/>
                <w:u w:val="none"/>
              </w:rPr>
              <w:t>Electricidad Industri</w:t>
            </w:r>
            <w:r w:rsidR="002B1124">
              <w:rPr>
                <w:b w:val="0"/>
                <w:color w:val="000000" w:themeColor="text1"/>
                <w:u w:val="none"/>
              </w:rPr>
              <w:t>al Electromecánico, Santiago.</w:t>
            </w:r>
            <w:bookmarkStart w:id="0" w:name="_GoBack"/>
            <w:bookmarkEnd w:id="0"/>
          </w:p>
          <w:p w:rsidR="0051159D" w:rsidRDefault="0051159D" w:rsidP="0051159D">
            <w:pPr>
              <w:pStyle w:val="Ttulo2"/>
            </w:pPr>
            <w:r>
              <w:t>Cursos</w:t>
            </w:r>
          </w:p>
          <w:p w:rsidR="006C330A" w:rsidRDefault="006C330A" w:rsidP="0051159D">
            <w:pPr>
              <w:tabs>
                <w:tab w:val="left" w:pos="942"/>
              </w:tabs>
              <w:adjustRightInd/>
              <w:spacing w:line="321" w:lineRule="exact"/>
              <w:outlineLvl w:val="0"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</w:p>
          <w:p w:rsidR="0051159D" w:rsidRPr="0051159D" w:rsidRDefault="0051159D" w:rsidP="0051159D">
            <w:pPr>
              <w:tabs>
                <w:tab w:val="left" w:pos="942"/>
              </w:tabs>
              <w:adjustRightInd/>
              <w:spacing w:line="321" w:lineRule="exact"/>
              <w:outlineLvl w:val="0"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Soldador 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Calif</w:t>
            </w: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icado por Universidad de Chile P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lana G1.</w:t>
            </w:r>
          </w:p>
          <w:p w:rsidR="0051159D" w:rsidRDefault="0051159D" w:rsidP="0051159D">
            <w:pPr>
              <w:tabs>
                <w:tab w:val="left" w:pos="942"/>
              </w:tabs>
              <w:adjustRightInd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</w:p>
          <w:p w:rsidR="0051159D" w:rsidRPr="0051159D" w:rsidRDefault="0051159D" w:rsidP="0051159D">
            <w:pPr>
              <w:tabs>
                <w:tab w:val="left" w:pos="942"/>
              </w:tabs>
              <w:adjustRightInd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Computación 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nivel medio y manejo </w:t>
            </w: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de 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AutoCAD.</w:t>
            </w:r>
          </w:p>
          <w:p w:rsidR="0051159D" w:rsidRDefault="0051159D" w:rsidP="0051159D">
            <w:pPr>
              <w:tabs>
                <w:tab w:val="left" w:pos="942"/>
              </w:tabs>
              <w:adjustRightInd/>
              <w:ind w:right="835"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</w:p>
          <w:p w:rsidR="00AA5E67" w:rsidRDefault="000C7347" w:rsidP="009778FF">
            <w:pPr>
              <w:tabs>
                <w:tab w:val="left" w:pos="942"/>
              </w:tabs>
              <w:adjustRightInd/>
              <w:ind w:right="835"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CBC curso básico Chilquinta: Rescate Aéreo, Trabajo en Altura y Manejo de E</w:t>
            </w:r>
            <w:r w:rsidR="0051159D"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scalera.</w:t>
            </w:r>
          </w:p>
          <w:p w:rsidR="007779F5" w:rsidRDefault="007779F5" w:rsidP="009778FF">
            <w:pPr>
              <w:tabs>
                <w:tab w:val="left" w:pos="942"/>
              </w:tabs>
              <w:adjustRightInd/>
              <w:ind w:right="835"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</w:p>
          <w:p w:rsidR="007779F5" w:rsidRDefault="00B42F90" w:rsidP="00B42F90">
            <w:pPr>
              <w:tabs>
                <w:tab w:val="left" w:pos="942"/>
              </w:tabs>
              <w:adjustRightInd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Curso de P</w:t>
            </w:r>
            <w:r w:rsidR="0051159D"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rimeros </w:t>
            </w: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A</w:t>
            </w:r>
            <w:r w:rsidR="0051159D"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uxilios</w:t>
            </w: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. </w:t>
            </w:r>
          </w:p>
          <w:p w:rsidR="007779F5" w:rsidRDefault="007779F5" w:rsidP="00B42F90">
            <w:pPr>
              <w:tabs>
                <w:tab w:val="left" w:pos="942"/>
              </w:tabs>
              <w:adjustRightInd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</w:p>
          <w:p w:rsidR="0040517E" w:rsidRDefault="00B42F90" w:rsidP="00B42F90">
            <w:pPr>
              <w:tabs>
                <w:tab w:val="left" w:pos="942"/>
              </w:tabs>
              <w:adjustRightInd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Cur</w:t>
            </w:r>
            <w:r w:rsidR="007779F5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so Inacap </w:t>
            </w:r>
            <w:r w:rsidR="001610BF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M</w:t>
            </w: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antención </w:t>
            </w:r>
            <w:r w:rsidR="001610BF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A</w:t>
            </w:r>
            <w:r w:rsidR="0051159D"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nalizador de fallas</w:t>
            </w:r>
            <w:r w:rsidR="001610BF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 en Equipos de Aire </w:t>
            </w:r>
          </w:p>
          <w:p w:rsidR="0051159D" w:rsidRPr="0051159D" w:rsidRDefault="001610BF" w:rsidP="00B42F90">
            <w:pPr>
              <w:tabs>
                <w:tab w:val="left" w:pos="942"/>
              </w:tabs>
              <w:adjustRightInd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Acondicionado y Sala de E</w:t>
            </w:r>
            <w:r w:rsidR="0051159D"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quipos </w:t>
            </w: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de R</w:t>
            </w:r>
            <w:r w:rsidR="0051159D"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efrigeración.</w:t>
            </w:r>
          </w:p>
          <w:p w:rsidR="0040517E" w:rsidRDefault="0040517E" w:rsidP="00755B5A">
            <w:pPr>
              <w:tabs>
                <w:tab w:val="left" w:pos="942"/>
              </w:tabs>
              <w:adjustRightInd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</w:p>
          <w:p w:rsidR="007779F5" w:rsidRPr="00755B5A" w:rsidRDefault="0051159D" w:rsidP="00755B5A">
            <w:pPr>
              <w:tabs>
                <w:tab w:val="left" w:pos="942"/>
              </w:tabs>
              <w:adjustRightInd/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</w:pP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Curso Tecnología del </w:t>
            </w:r>
            <w:r w:rsidR="00063247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C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emento.</w:t>
            </w:r>
            <w:r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 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Capacitaciones de </w:t>
            </w:r>
            <w:r w:rsidR="00063247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P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revención </w:t>
            </w:r>
            <w:r w:rsidR="00063247"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de</w:t>
            </w:r>
            <w:r w:rsidR="00063247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 </w:t>
            </w:r>
            <w:r w:rsidR="00063247"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Riesgos</w:t>
            </w:r>
            <w:r w:rsidR="00063247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 por M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utual</w:t>
            </w:r>
            <w:r w:rsidR="00063247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. (Miembro de Comité Paritario F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 xml:space="preserve">aena </w:t>
            </w:r>
            <w:r w:rsidR="00063247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P</w:t>
            </w:r>
            <w:r w:rsidRPr="0051159D">
              <w:rPr>
                <w:rFonts w:ascii="Corbel" w:hAnsi="Corbel" w:cs="Georgia"/>
                <w:bCs/>
                <w:color w:val="000000" w:themeColor="text1"/>
                <w:sz w:val="24"/>
                <w:szCs w:val="20"/>
              </w:rPr>
              <w:t>lanta).</w:t>
            </w:r>
          </w:p>
          <w:p w:rsidR="00AA5E67" w:rsidRPr="00AA5E67" w:rsidRDefault="00AA5E67" w:rsidP="00AA5E67">
            <w:pPr>
              <w:pStyle w:val="Ttulo2"/>
            </w:pPr>
            <w:r w:rsidRPr="00AA5E67">
              <w:t>Experiencia Laboral</w:t>
            </w:r>
          </w:p>
          <w:p w:rsidR="00AA5E67" w:rsidRDefault="00AA5E67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8C4937">
              <w:rPr>
                <w:color w:val="000000" w:themeColor="text1"/>
                <w:u w:val="none"/>
              </w:rPr>
              <w:t>Empresa: Ingeteam</w:t>
            </w:r>
            <w:r w:rsidRPr="008C4937">
              <w:rPr>
                <w:b w:val="0"/>
                <w:color w:val="000000" w:themeColor="text1"/>
                <w:u w:val="none"/>
              </w:rPr>
              <w:t xml:space="preserve">: </w:t>
            </w:r>
            <w:r>
              <w:rPr>
                <w:b w:val="0"/>
                <w:color w:val="000000" w:themeColor="text1"/>
                <w:u w:val="none"/>
              </w:rPr>
              <w:t>(07/2019 - 04/2020) Cargo: Jefe de E</w:t>
            </w:r>
            <w:r w:rsidRPr="00AA5E67">
              <w:rPr>
                <w:b w:val="0"/>
                <w:color w:val="000000" w:themeColor="text1"/>
                <w:u w:val="none"/>
              </w:rPr>
              <w:t>quipo Técnico Fotovoltaico</w:t>
            </w:r>
            <w:r>
              <w:rPr>
                <w:b w:val="0"/>
                <w:color w:val="000000" w:themeColor="text1"/>
                <w:u w:val="none"/>
              </w:rPr>
              <w:t>.</w:t>
            </w:r>
            <w:r w:rsidR="00700D5B">
              <w:rPr>
                <w:b w:val="0"/>
                <w:color w:val="000000" w:themeColor="text1"/>
                <w:u w:val="none"/>
              </w:rPr>
              <w:t xml:space="preserve"> Responsable de: Líder de Equipo, M</w:t>
            </w:r>
            <w:r w:rsidRPr="00AA5E67">
              <w:rPr>
                <w:b w:val="0"/>
                <w:color w:val="000000" w:themeColor="text1"/>
                <w:u w:val="none"/>
              </w:rPr>
              <w:t xml:space="preserve">anejo de </w:t>
            </w:r>
            <w:r w:rsidR="00700D5B">
              <w:rPr>
                <w:b w:val="0"/>
                <w:color w:val="000000" w:themeColor="text1"/>
                <w:u w:val="none"/>
              </w:rPr>
              <w:t>Personal y Acuerdo de C</w:t>
            </w:r>
            <w:r>
              <w:rPr>
                <w:b w:val="0"/>
                <w:color w:val="000000" w:themeColor="text1"/>
                <w:u w:val="none"/>
              </w:rPr>
              <w:t>onflicto</w:t>
            </w:r>
            <w:r w:rsidR="00700D5B">
              <w:rPr>
                <w:b w:val="0"/>
                <w:color w:val="000000" w:themeColor="text1"/>
                <w:u w:val="none"/>
              </w:rPr>
              <w:t>.</w:t>
            </w:r>
          </w:p>
          <w:p w:rsidR="00AA5E67" w:rsidRPr="00AA5E67" w:rsidRDefault="00AA5E67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AA5E67">
              <w:rPr>
                <w:b w:val="0"/>
                <w:color w:val="000000" w:themeColor="text1"/>
                <w:u w:val="none"/>
              </w:rPr>
              <w:t>Encargado del funcionamiento</w:t>
            </w:r>
            <w:r w:rsidR="007A0693">
              <w:rPr>
                <w:b w:val="0"/>
                <w:color w:val="000000" w:themeColor="text1"/>
                <w:u w:val="none"/>
              </w:rPr>
              <w:t xml:space="preserve"> de E</w:t>
            </w:r>
            <w:r w:rsidRPr="00AA5E67">
              <w:rPr>
                <w:b w:val="0"/>
                <w:color w:val="000000" w:themeColor="text1"/>
                <w:u w:val="none"/>
              </w:rPr>
              <w:t>quipos</w:t>
            </w:r>
            <w:r w:rsidR="007A0693">
              <w:rPr>
                <w:b w:val="0"/>
                <w:color w:val="000000" w:themeColor="text1"/>
                <w:u w:val="none"/>
              </w:rPr>
              <w:t xml:space="preserve"> de baja y media tensión en tres P</w:t>
            </w:r>
            <w:r w:rsidRPr="00AA5E67">
              <w:rPr>
                <w:b w:val="0"/>
                <w:color w:val="000000" w:themeColor="text1"/>
                <w:u w:val="none"/>
              </w:rPr>
              <w:t>arque</w:t>
            </w:r>
            <w:r w:rsidR="007A0693">
              <w:rPr>
                <w:b w:val="0"/>
                <w:color w:val="000000" w:themeColor="text1"/>
                <w:u w:val="none"/>
              </w:rPr>
              <w:t>s S</w:t>
            </w:r>
            <w:r w:rsidRPr="00AA5E67">
              <w:rPr>
                <w:b w:val="0"/>
                <w:color w:val="000000" w:themeColor="text1"/>
                <w:u w:val="none"/>
              </w:rPr>
              <w:t>olares ubicados en la región de Valparaíso y Coquimbo.</w:t>
            </w:r>
          </w:p>
          <w:p w:rsidR="00AA5E67" w:rsidRPr="00AA5E67" w:rsidRDefault="00C003CC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Planificación de Trabajos</w:t>
            </w:r>
            <w:r w:rsidR="00A53817">
              <w:rPr>
                <w:b w:val="0"/>
                <w:color w:val="000000" w:themeColor="text1"/>
                <w:u w:val="none"/>
              </w:rPr>
              <w:t xml:space="preserve"> en</w:t>
            </w:r>
            <w:r>
              <w:rPr>
                <w:b w:val="0"/>
                <w:color w:val="000000" w:themeColor="text1"/>
                <w:u w:val="none"/>
              </w:rPr>
              <w:t xml:space="preserve"> Mantenimiento Preventivo y C</w:t>
            </w:r>
            <w:r w:rsidR="00AA5E67" w:rsidRPr="00AA5E67">
              <w:rPr>
                <w:b w:val="0"/>
                <w:color w:val="000000" w:themeColor="text1"/>
                <w:u w:val="none"/>
              </w:rPr>
              <w:t>orrectivo.</w:t>
            </w:r>
          </w:p>
          <w:p w:rsidR="00AA5E67" w:rsidRPr="00AA5E67" w:rsidRDefault="00D8522A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Manejo</w:t>
            </w:r>
            <w:r w:rsidR="00C003CC">
              <w:rPr>
                <w:b w:val="0"/>
                <w:color w:val="000000" w:themeColor="text1"/>
                <w:u w:val="none"/>
              </w:rPr>
              <w:t xml:space="preserve"> de Recursos A</w:t>
            </w:r>
            <w:r w:rsidR="00AA5E67" w:rsidRPr="00AA5E67">
              <w:rPr>
                <w:b w:val="0"/>
                <w:color w:val="000000" w:themeColor="text1"/>
                <w:u w:val="none"/>
              </w:rPr>
              <w:t>dministrativos.</w:t>
            </w:r>
          </w:p>
          <w:p w:rsidR="00AA5E67" w:rsidRPr="00AA5E67" w:rsidRDefault="00A53817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Supervisor de S</w:t>
            </w:r>
            <w:r w:rsidR="00AA5E67" w:rsidRPr="00AA5E67">
              <w:rPr>
                <w:b w:val="0"/>
                <w:color w:val="000000" w:themeColor="text1"/>
                <w:u w:val="none"/>
              </w:rPr>
              <w:t>ub</w:t>
            </w:r>
            <w:r>
              <w:rPr>
                <w:b w:val="0"/>
                <w:color w:val="000000" w:themeColor="text1"/>
                <w:u w:val="none"/>
              </w:rPr>
              <w:t xml:space="preserve"> estación Eléctrica Elevadora 23KV a 220KV (Nogales/Los V</w:t>
            </w:r>
            <w:r w:rsidR="00AA5E67" w:rsidRPr="00AA5E67">
              <w:rPr>
                <w:b w:val="0"/>
                <w:color w:val="000000" w:themeColor="text1"/>
                <w:u w:val="none"/>
              </w:rPr>
              <w:t>ilos).</w:t>
            </w:r>
          </w:p>
          <w:p w:rsidR="009778FF" w:rsidRDefault="00AA5E67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8C4937">
              <w:rPr>
                <w:color w:val="000000" w:themeColor="text1"/>
                <w:u w:val="none"/>
              </w:rPr>
              <w:t>Empre</w:t>
            </w:r>
            <w:r w:rsidR="002111E1" w:rsidRPr="008C4937">
              <w:rPr>
                <w:color w:val="000000" w:themeColor="text1"/>
                <w:u w:val="none"/>
              </w:rPr>
              <w:t xml:space="preserve">sa: Solarig: </w:t>
            </w:r>
            <w:r w:rsidR="002111E1">
              <w:rPr>
                <w:b w:val="0"/>
                <w:color w:val="000000" w:themeColor="text1"/>
                <w:u w:val="none"/>
              </w:rPr>
              <w:t xml:space="preserve">(11/2018- 07/2019) </w:t>
            </w:r>
            <w:r w:rsidRPr="002111E1">
              <w:rPr>
                <w:b w:val="0"/>
                <w:color w:val="000000" w:themeColor="text1"/>
                <w:u w:val="none"/>
              </w:rPr>
              <w:t>Cargo: Supervisor de Operación y Mantenimiento.</w:t>
            </w:r>
          </w:p>
          <w:p w:rsidR="002111E1" w:rsidRDefault="00746F72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 xml:space="preserve">Responsable de </w:t>
            </w:r>
            <w:r w:rsidR="00B82E0A">
              <w:rPr>
                <w:b w:val="0"/>
                <w:color w:val="000000" w:themeColor="text1"/>
                <w:u w:val="none"/>
              </w:rPr>
              <w:t>Supervisar T</w:t>
            </w:r>
            <w:r w:rsidR="00AA5E67" w:rsidRPr="002111E1">
              <w:rPr>
                <w:b w:val="0"/>
                <w:color w:val="000000" w:themeColor="text1"/>
                <w:u w:val="none"/>
              </w:rPr>
              <w:t>rabajos en Terreno</w:t>
            </w:r>
            <w:r w:rsidR="00B82E0A">
              <w:rPr>
                <w:b w:val="0"/>
                <w:color w:val="000000" w:themeColor="text1"/>
                <w:u w:val="none"/>
              </w:rPr>
              <w:t xml:space="preserve"> con Personal Propio y C</w:t>
            </w:r>
            <w:r w:rsidR="002111E1">
              <w:rPr>
                <w:b w:val="0"/>
                <w:color w:val="000000" w:themeColor="text1"/>
                <w:u w:val="none"/>
              </w:rPr>
              <w:t>ontratista.</w:t>
            </w:r>
          </w:p>
          <w:p w:rsidR="00AA5E67" w:rsidRPr="002111E1" w:rsidRDefault="00B82E0A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Encargado del F</w:t>
            </w:r>
            <w:r w:rsidR="00AA5E67" w:rsidRPr="002111E1">
              <w:rPr>
                <w:b w:val="0"/>
                <w:color w:val="000000" w:themeColor="text1"/>
                <w:u w:val="none"/>
              </w:rPr>
              <w:t xml:space="preserve">uncionamiento </w:t>
            </w:r>
            <w:r>
              <w:rPr>
                <w:b w:val="0"/>
                <w:color w:val="000000" w:themeColor="text1"/>
                <w:u w:val="none"/>
              </w:rPr>
              <w:t xml:space="preserve">de </w:t>
            </w:r>
            <w:r w:rsidR="00AA5E67" w:rsidRPr="002111E1">
              <w:rPr>
                <w:b w:val="0"/>
                <w:color w:val="000000" w:themeColor="text1"/>
                <w:u w:val="none"/>
              </w:rPr>
              <w:t>Equipos</w:t>
            </w:r>
            <w:r>
              <w:rPr>
                <w:b w:val="0"/>
                <w:color w:val="000000" w:themeColor="text1"/>
                <w:u w:val="none"/>
              </w:rPr>
              <w:t xml:space="preserve"> en Baja y M</w:t>
            </w:r>
            <w:r w:rsidR="00AA5E67" w:rsidRPr="002111E1">
              <w:rPr>
                <w:b w:val="0"/>
                <w:color w:val="000000" w:themeColor="text1"/>
                <w:u w:val="none"/>
              </w:rPr>
              <w:t>edia Tensión.</w:t>
            </w:r>
          </w:p>
          <w:p w:rsidR="00AA5E67" w:rsidRPr="002111E1" w:rsidRDefault="00AA5E67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2111E1">
              <w:rPr>
                <w:b w:val="0"/>
                <w:color w:val="000000" w:themeColor="text1"/>
                <w:u w:val="none"/>
              </w:rPr>
              <w:t>Planificación de Trabajos.</w:t>
            </w:r>
          </w:p>
          <w:p w:rsidR="00AA5E67" w:rsidRPr="002111E1" w:rsidRDefault="00924BB8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Manejo</w:t>
            </w:r>
            <w:r w:rsidR="00AA5E67" w:rsidRPr="002111E1">
              <w:rPr>
                <w:b w:val="0"/>
                <w:color w:val="000000" w:themeColor="text1"/>
                <w:u w:val="none"/>
              </w:rPr>
              <w:t xml:space="preserve"> de Recursos administrativos.</w:t>
            </w:r>
          </w:p>
          <w:p w:rsidR="00AA5E67" w:rsidRPr="00AA5E67" w:rsidRDefault="00924BB8" w:rsidP="00AA5E67">
            <w:pPr>
              <w:pStyle w:val="Ttulo2"/>
              <w:rPr>
                <w:b w:val="0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Encargado de Plataforma Digital de M</w:t>
            </w:r>
            <w:r w:rsidR="00AA5E67" w:rsidRPr="002111E1">
              <w:rPr>
                <w:b w:val="0"/>
                <w:color w:val="000000" w:themeColor="text1"/>
                <w:u w:val="none"/>
              </w:rPr>
              <w:t>antenimiento</w:t>
            </w:r>
            <w:r w:rsidR="00AA5E67" w:rsidRPr="00AA5E67">
              <w:rPr>
                <w:b w:val="0"/>
                <w:u w:val="none"/>
              </w:rPr>
              <w:t>.</w:t>
            </w:r>
          </w:p>
          <w:p w:rsidR="003D2FC7" w:rsidRDefault="00AA5E67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8C4937">
              <w:rPr>
                <w:color w:val="000000" w:themeColor="text1"/>
                <w:u w:val="none"/>
              </w:rPr>
              <w:lastRenderedPageBreak/>
              <w:t xml:space="preserve">Empresa: </w:t>
            </w:r>
            <w:proofErr w:type="spellStart"/>
            <w:r w:rsidRPr="008C4937">
              <w:rPr>
                <w:color w:val="000000" w:themeColor="text1"/>
                <w:u w:val="none"/>
              </w:rPr>
              <w:t>M</w:t>
            </w:r>
            <w:r w:rsidR="00E23852" w:rsidRPr="008C4937">
              <w:rPr>
                <w:color w:val="000000" w:themeColor="text1"/>
                <w:u w:val="none"/>
              </w:rPr>
              <w:t>all</w:t>
            </w:r>
            <w:proofErr w:type="spellEnd"/>
            <w:r w:rsidR="00E23852" w:rsidRPr="008C4937">
              <w:rPr>
                <w:color w:val="000000" w:themeColor="text1"/>
                <w:u w:val="none"/>
              </w:rPr>
              <w:t xml:space="preserve"> Marina:</w:t>
            </w:r>
            <w:r w:rsidR="00E23852">
              <w:rPr>
                <w:b w:val="0"/>
                <w:color w:val="000000" w:themeColor="text1"/>
                <w:u w:val="none"/>
              </w:rPr>
              <w:t xml:space="preserve"> (04/2018 – 11/2018) 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Cargo: Técnico </w:t>
            </w:r>
            <w:r w:rsidR="00E23852">
              <w:rPr>
                <w:b w:val="0"/>
                <w:color w:val="000000" w:themeColor="text1"/>
                <w:u w:val="none"/>
              </w:rPr>
              <w:t xml:space="preserve">en 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Mantención. </w:t>
            </w:r>
            <w:r w:rsidR="00262884">
              <w:rPr>
                <w:b w:val="0"/>
                <w:color w:val="000000" w:themeColor="text1"/>
                <w:u w:val="none"/>
              </w:rPr>
              <w:t>Responsable de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 </w:t>
            </w:r>
            <w:r w:rsidRPr="003D2FC7">
              <w:rPr>
                <w:b w:val="0"/>
                <w:color w:val="000000" w:themeColor="text1"/>
                <w:u w:val="none"/>
              </w:rPr>
              <w:t>Instalac</w:t>
            </w:r>
            <w:r w:rsidR="003D2FC7">
              <w:rPr>
                <w:b w:val="0"/>
                <w:color w:val="000000" w:themeColor="text1"/>
                <w:u w:val="none"/>
              </w:rPr>
              <w:t>iones Eléctricas.</w:t>
            </w:r>
          </w:p>
          <w:p w:rsidR="00AA5E67" w:rsidRDefault="00746F72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Mantención y Chequeo de sub-</w:t>
            </w:r>
            <w:r w:rsidR="00E23852">
              <w:rPr>
                <w:b w:val="0"/>
                <w:color w:val="000000" w:themeColor="text1"/>
                <w:u w:val="none"/>
              </w:rPr>
              <w:t>estación Eléctrica y T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ableros Eléctricos. </w:t>
            </w:r>
            <w:r w:rsidR="00E23852">
              <w:rPr>
                <w:b w:val="0"/>
                <w:color w:val="000000" w:themeColor="text1"/>
                <w:u w:val="none"/>
              </w:rPr>
              <w:t>Encargado del F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uncionamiento de</w:t>
            </w:r>
            <w:r w:rsidR="00E23852">
              <w:rPr>
                <w:b w:val="0"/>
                <w:color w:val="000000" w:themeColor="text1"/>
                <w:u w:val="none"/>
              </w:rPr>
              <w:t xml:space="preserve"> G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rupos </w:t>
            </w:r>
            <w:r w:rsidR="00484D90">
              <w:rPr>
                <w:b w:val="0"/>
                <w:color w:val="000000" w:themeColor="text1"/>
                <w:u w:val="none"/>
              </w:rPr>
              <w:t>y Generadores E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léctricos. </w:t>
            </w:r>
            <w:r w:rsidR="00484D90">
              <w:rPr>
                <w:b w:val="0"/>
                <w:color w:val="000000" w:themeColor="text1"/>
                <w:u w:val="none"/>
              </w:rPr>
              <w:t>Inspecciones de Tableros E</w:t>
            </w:r>
            <w:r w:rsidR="00074044">
              <w:rPr>
                <w:b w:val="0"/>
                <w:color w:val="000000" w:themeColor="text1"/>
                <w:u w:val="none"/>
              </w:rPr>
              <w:t>léctricos en locales comerciales.</w:t>
            </w:r>
            <w:r w:rsidR="00241CDE">
              <w:rPr>
                <w:b w:val="0"/>
                <w:color w:val="000000" w:themeColor="text1"/>
                <w:u w:val="none"/>
              </w:rPr>
              <w:t xml:space="preserve"> </w:t>
            </w:r>
            <w:r w:rsidR="00782455">
              <w:rPr>
                <w:b w:val="0"/>
                <w:color w:val="000000" w:themeColor="text1"/>
                <w:u w:val="none"/>
              </w:rPr>
              <w:t xml:space="preserve">Encargado </w:t>
            </w:r>
            <w:r w:rsidR="00AA7529">
              <w:rPr>
                <w:b w:val="0"/>
                <w:color w:val="000000" w:themeColor="text1"/>
                <w:u w:val="none"/>
              </w:rPr>
              <w:t>de</w:t>
            </w:r>
            <w:r w:rsidR="00782455">
              <w:rPr>
                <w:b w:val="0"/>
                <w:color w:val="000000" w:themeColor="text1"/>
                <w:u w:val="none"/>
              </w:rPr>
              <w:t xml:space="preserve"> revisión pos mantención preventiva y correctiva ha</w:t>
            </w:r>
            <w:r w:rsidR="00AA7529">
              <w:rPr>
                <w:b w:val="0"/>
                <w:color w:val="000000" w:themeColor="text1"/>
                <w:u w:val="none"/>
              </w:rPr>
              <w:t xml:space="preserve"> Escaleras M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ec</w:t>
            </w:r>
            <w:r w:rsidR="00AA7529">
              <w:rPr>
                <w:b w:val="0"/>
                <w:color w:val="000000" w:themeColor="text1"/>
                <w:u w:val="none"/>
              </w:rPr>
              <w:t>ánicas, Ascensores y M</w:t>
            </w:r>
            <w:r w:rsidR="00782455">
              <w:rPr>
                <w:b w:val="0"/>
                <w:color w:val="000000" w:themeColor="text1"/>
                <w:u w:val="none"/>
              </w:rPr>
              <w:t>ontacargas además de realiza</w:t>
            </w:r>
            <w:r w:rsidR="005619B7">
              <w:rPr>
                <w:b w:val="0"/>
                <w:color w:val="000000" w:themeColor="text1"/>
                <w:u w:val="none"/>
              </w:rPr>
              <w:t xml:space="preserve">r rescates a personas atrapadas. </w:t>
            </w:r>
          </w:p>
          <w:p w:rsidR="005619B7" w:rsidRPr="005619B7" w:rsidRDefault="005619B7" w:rsidP="005619B7">
            <w:r>
              <w:t xml:space="preserve">Inspector  y mantenedor electromecánico de equipos de aire acondicionado (CHILLER). </w:t>
            </w:r>
          </w:p>
          <w:p w:rsidR="00AA5E67" w:rsidRPr="003D2FC7" w:rsidRDefault="00AA5E67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8C4937">
              <w:rPr>
                <w:color w:val="000000" w:themeColor="text1"/>
                <w:u w:val="none"/>
              </w:rPr>
              <w:t xml:space="preserve">Empresa: </w:t>
            </w:r>
            <w:proofErr w:type="spellStart"/>
            <w:r w:rsidRPr="008C4937">
              <w:rPr>
                <w:color w:val="000000" w:themeColor="text1"/>
                <w:u w:val="none"/>
              </w:rPr>
              <w:t>Enap</w:t>
            </w:r>
            <w:proofErr w:type="spellEnd"/>
            <w:r w:rsidRPr="003D2FC7">
              <w:rPr>
                <w:b w:val="0"/>
                <w:color w:val="000000" w:themeColor="text1"/>
                <w:u w:val="none"/>
              </w:rPr>
              <w:t xml:space="preserve"> (</w:t>
            </w:r>
            <w:proofErr w:type="spellStart"/>
            <w:r w:rsidRPr="003D2FC7">
              <w:rPr>
                <w:b w:val="0"/>
                <w:color w:val="000000" w:themeColor="text1"/>
                <w:u w:val="none"/>
              </w:rPr>
              <w:t>Manpower</w:t>
            </w:r>
            <w:proofErr w:type="spellEnd"/>
            <w:r w:rsidRPr="003D2FC7">
              <w:rPr>
                <w:b w:val="0"/>
                <w:color w:val="000000" w:themeColor="text1"/>
                <w:u w:val="none"/>
              </w:rPr>
              <w:t xml:space="preserve"> E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ST): (Remplazo vacaciones 2018) </w:t>
            </w:r>
            <w:r w:rsidRPr="003D2FC7">
              <w:rPr>
                <w:b w:val="0"/>
                <w:color w:val="000000" w:themeColor="text1"/>
                <w:u w:val="none"/>
              </w:rPr>
              <w:t>Carg</w:t>
            </w:r>
            <w:r w:rsidR="003D2FC7">
              <w:rPr>
                <w:b w:val="0"/>
                <w:color w:val="000000" w:themeColor="text1"/>
                <w:u w:val="none"/>
              </w:rPr>
              <w:t>o: Técnico</w:t>
            </w:r>
            <w:r w:rsidR="00EB3F4B">
              <w:rPr>
                <w:b w:val="0"/>
                <w:color w:val="000000" w:themeColor="text1"/>
                <w:u w:val="none"/>
              </w:rPr>
              <w:t xml:space="preserve"> e</w:t>
            </w:r>
            <w:r w:rsidR="00241CDE">
              <w:rPr>
                <w:b w:val="0"/>
                <w:color w:val="000000" w:themeColor="text1"/>
                <w:u w:val="none"/>
              </w:rPr>
              <w:t>n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 Mantención Eléctrica. Responsable de </w:t>
            </w:r>
            <w:r w:rsidR="00241CDE">
              <w:rPr>
                <w:b w:val="0"/>
                <w:color w:val="000000" w:themeColor="text1"/>
                <w:u w:val="none"/>
              </w:rPr>
              <w:t>Chequeo y A</w:t>
            </w:r>
            <w:r w:rsidRPr="003D2FC7">
              <w:rPr>
                <w:b w:val="0"/>
                <w:color w:val="000000" w:themeColor="text1"/>
                <w:u w:val="none"/>
              </w:rPr>
              <w:t>utorización d</w:t>
            </w:r>
            <w:r w:rsidR="00241CDE">
              <w:rPr>
                <w:b w:val="0"/>
                <w:color w:val="000000" w:themeColor="text1"/>
                <w:u w:val="none"/>
              </w:rPr>
              <w:t>e Tableros Eléctricos de F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aena. </w:t>
            </w:r>
            <w:r w:rsidRPr="003D2FC7">
              <w:rPr>
                <w:b w:val="0"/>
                <w:color w:val="000000" w:themeColor="text1"/>
                <w:u w:val="none"/>
              </w:rPr>
              <w:t>Apoyo en documentación</w:t>
            </w:r>
            <w:r w:rsidR="00623A3F">
              <w:rPr>
                <w:b w:val="0"/>
                <w:color w:val="000000" w:themeColor="text1"/>
                <w:u w:val="none"/>
              </w:rPr>
              <w:t xml:space="preserve"> y</w:t>
            </w:r>
            <w:r w:rsidRPr="003D2FC7">
              <w:rPr>
                <w:b w:val="0"/>
                <w:color w:val="000000" w:themeColor="text1"/>
                <w:u w:val="none"/>
              </w:rPr>
              <w:t xml:space="preserve"> autorizació</w:t>
            </w:r>
            <w:r w:rsidR="00623A3F">
              <w:rPr>
                <w:b w:val="0"/>
                <w:color w:val="000000" w:themeColor="text1"/>
                <w:u w:val="none"/>
              </w:rPr>
              <w:t>n de P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ermisos </w:t>
            </w:r>
            <w:r w:rsidR="00623A3F">
              <w:rPr>
                <w:b w:val="0"/>
                <w:color w:val="000000" w:themeColor="text1"/>
                <w:u w:val="none"/>
              </w:rPr>
              <w:t xml:space="preserve">para </w:t>
            </w:r>
            <w:r w:rsidR="003D2FC7">
              <w:rPr>
                <w:b w:val="0"/>
                <w:color w:val="000000" w:themeColor="text1"/>
                <w:u w:val="none"/>
              </w:rPr>
              <w:t>trabajo</w:t>
            </w:r>
            <w:r w:rsidR="00623A3F">
              <w:rPr>
                <w:b w:val="0"/>
                <w:color w:val="000000" w:themeColor="text1"/>
                <w:u w:val="none"/>
              </w:rPr>
              <w:t>s</w:t>
            </w:r>
            <w:r w:rsidR="003D2FC7">
              <w:rPr>
                <w:b w:val="0"/>
                <w:color w:val="000000" w:themeColor="text1"/>
                <w:u w:val="none"/>
              </w:rPr>
              <w:t xml:space="preserve"> internos. </w:t>
            </w:r>
            <w:r w:rsidR="00241CDE">
              <w:rPr>
                <w:b w:val="0"/>
                <w:color w:val="000000" w:themeColor="text1"/>
                <w:u w:val="none"/>
              </w:rPr>
              <w:t>Apoyo en Intervenciones E</w:t>
            </w:r>
            <w:r w:rsidRPr="003D2FC7">
              <w:rPr>
                <w:b w:val="0"/>
                <w:color w:val="000000" w:themeColor="text1"/>
                <w:u w:val="none"/>
              </w:rPr>
              <w:t>léctricas</w:t>
            </w:r>
            <w:r w:rsidR="00241CDE">
              <w:rPr>
                <w:b w:val="0"/>
                <w:color w:val="000000" w:themeColor="text1"/>
                <w:u w:val="none"/>
              </w:rPr>
              <w:t xml:space="preserve"> en S</w:t>
            </w:r>
            <w:r w:rsidRPr="003D2FC7">
              <w:rPr>
                <w:b w:val="0"/>
                <w:color w:val="000000" w:themeColor="text1"/>
                <w:u w:val="none"/>
              </w:rPr>
              <w:t>ala de control de motores.</w:t>
            </w:r>
          </w:p>
          <w:p w:rsidR="009778FF" w:rsidRDefault="00AA5E67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 w:rsidRPr="008C4937">
              <w:rPr>
                <w:color w:val="000000" w:themeColor="text1"/>
                <w:u w:val="none"/>
              </w:rPr>
              <w:t>Empresa: Cemento Melón</w:t>
            </w:r>
            <w:r w:rsidRPr="003D2FC7">
              <w:rPr>
                <w:b w:val="0"/>
                <w:color w:val="000000" w:themeColor="text1"/>
                <w:u w:val="none"/>
              </w:rPr>
              <w:t>: (2013-2018) Cargo: Inspector Operacio</w:t>
            </w:r>
            <w:r w:rsidR="00E15434">
              <w:rPr>
                <w:b w:val="0"/>
                <w:color w:val="000000" w:themeColor="text1"/>
                <w:u w:val="none"/>
              </w:rPr>
              <w:t xml:space="preserve">nes Eléctricas. </w:t>
            </w:r>
          </w:p>
          <w:p w:rsidR="009778FF" w:rsidRDefault="00E15434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Responsable de: Inspector de O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peraciones Eléctricas reposición ante</w:t>
            </w:r>
            <w:r>
              <w:rPr>
                <w:b w:val="0"/>
                <w:color w:val="000000" w:themeColor="text1"/>
                <w:u w:val="none"/>
              </w:rPr>
              <w:t xml:space="preserve"> cortes en sala CCM realizando Análisis y C</w:t>
            </w:r>
            <w:r w:rsidR="00AA5E67" w:rsidRPr="003D2FC7">
              <w:rPr>
                <w:b w:val="0"/>
                <w:color w:val="000000" w:themeColor="text1"/>
                <w:u w:val="none"/>
              </w:rPr>
              <w:t xml:space="preserve">hequeos </w:t>
            </w:r>
            <w:r>
              <w:rPr>
                <w:b w:val="0"/>
                <w:color w:val="000000" w:themeColor="text1"/>
                <w:u w:val="none"/>
              </w:rPr>
              <w:t>en Equipos M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otores en terreno.</w:t>
            </w:r>
          </w:p>
          <w:p w:rsidR="00AA5E67" w:rsidRPr="003D2FC7" w:rsidRDefault="00086AFC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Operador de sala C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ontrol de Molino Cemento y Crudo</w:t>
            </w:r>
            <w:r>
              <w:rPr>
                <w:b w:val="0"/>
                <w:color w:val="000000" w:themeColor="text1"/>
                <w:u w:val="none"/>
              </w:rPr>
              <w:t>. A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demás de anexos Planta la Calera.</w:t>
            </w:r>
          </w:p>
          <w:p w:rsidR="00AA5E67" w:rsidRPr="003D2FC7" w:rsidRDefault="00086AFC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Autorizador de Trabajos correspondiente al M</w:t>
            </w:r>
            <w:r w:rsidR="00AA5E67" w:rsidRPr="003D2FC7">
              <w:rPr>
                <w:b w:val="0"/>
                <w:color w:val="000000" w:themeColor="text1"/>
                <w:u w:val="none"/>
              </w:rPr>
              <w:t xml:space="preserve">antenimiento </w:t>
            </w:r>
            <w:r>
              <w:rPr>
                <w:b w:val="0"/>
                <w:color w:val="000000" w:themeColor="text1"/>
                <w:u w:val="none"/>
              </w:rPr>
              <w:t xml:space="preserve">en 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Pl</w:t>
            </w:r>
            <w:r>
              <w:rPr>
                <w:b w:val="0"/>
                <w:color w:val="000000" w:themeColor="text1"/>
                <w:u w:val="none"/>
              </w:rPr>
              <w:t>anta La Calera en Sistemas de Permisos y B</w:t>
            </w:r>
            <w:r w:rsidR="00AA5E67" w:rsidRPr="003D2FC7">
              <w:rPr>
                <w:b w:val="0"/>
                <w:color w:val="000000" w:themeColor="text1"/>
                <w:u w:val="none"/>
              </w:rPr>
              <w:t xml:space="preserve">loqueo LOTOTO. Eléctrico de Bloqueo </w:t>
            </w:r>
            <w:r w:rsidR="006832B2">
              <w:rPr>
                <w:b w:val="0"/>
                <w:color w:val="000000" w:themeColor="text1"/>
                <w:u w:val="none"/>
              </w:rPr>
              <w:t>de E</w:t>
            </w:r>
            <w:r w:rsidR="00AA5E67" w:rsidRPr="003D2FC7">
              <w:rPr>
                <w:b w:val="0"/>
                <w:color w:val="000000" w:themeColor="text1"/>
                <w:u w:val="none"/>
              </w:rPr>
              <w:t xml:space="preserve">quipos </w:t>
            </w:r>
            <w:r w:rsidR="006832B2">
              <w:rPr>
                <w:b w:val="0"/>
                <w:color w:val="000000" w:themeColor="text1"/>
                <w:u w:val="none"/>
              </w:rPr>
              <w:t xml:space="preserve">en 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sala CCM (control comando de motores) para trabajos preventivo y correctivo.</w:t>
            </w:r>
          </w:p>
          <w:p w:rsidR="00AA5E67" w:rsidRPr="003D2FC7" w:rsidRDefault="00E03FA5" w:rsidP="00AA5E67">
            <w:pPr>
              <w:pStyle w:val="Ttulo2"/>
              <w:rPr>
                <w:b w:val="0"/>
                <w:color w:val="000000" w:themeColor="text1"/>
                <w:u w:val="none"/>
              </w:rPr>
            </w:pPr>
            <w:r>
              <w:rPr>
                <w:b w:val="0"/>
                <w:color w:val="000000" w:themeColor="text1"/>
                <w:u w:val="none"/>
              </w:rPr>
              <w:t>Supervisor S</w:t>
            </w:r>
            <w:r w:rsidR="00AA5E67" w:rsidRPr="003D2FC7">
              <w:rPr>
                <w:b w:val="0"/>
                <w:color w:val="000000" w:themeColor="text1"/>
                <w:u w:val="none"/>
              </w:rPr>
              <w:t xml:space="preserve">ervicios Generales </w:t>
            </w:r>
            <w:r>
              <w:rPr>
                <w:b w:val="0"/>
                <w:color w:val="000000" w:themeColor="text1"/>
                <w:u w:val="none"/>
              </w:rPr>
              <w:t>y P</w:t>
            </w:r>
            <w:r w:rsidR="00AA5E67" w:rsidRPr="003D2FC7">
              <w:rPr>
                <w:b w:val="0"/>
                <w:color w:val="000000" w:themeColor="text1"/>
                <w:u w:val="none"/>
              </w:rPr>
              <w:t xml:space="preserve">ersonal </w:t>
            </w:r>
            <w:r>
              <w:rPr>
                <w:b w:val="0"/>
                <w:color w:val="000000" w:themeColor="text1"/>
                <w:u w:val="none"/>
              </w:rPr>
              <w:t xml:space="preserve"> Contratista a C</w:t>
            </w:r>
            <w:r w:rsidR="00AA5E67" w:rsidRPr="003D2FC7">
              <w:rPr>
                <w:b w:val="0"/>
                <w:color w:val="000000" w:themeColor="text1"/>
                <w:u w:val="none"/>
              </w:rPr>
              <w:t>argo</w:t>
            </w:r>
            <w:r>
              <w:rPr>
                <w:b w:val="0"/>
                <w:color w:val="000000" w:themeColor="text1"/>
                <w:u w:val="none"/>
              </w:rPr>
              <w:t>.</w:t>
            </w:r>
            <w:r w:rsidR="00AA5E67" w:rsidRPr="003D2FC7">
              <w:rPr>
                <w:b w:val="0"/>
                <w:color w:val="000000" w:themeColor="text1"/>
                <w:u w:val="none"/>
              </w:rPr>
              <w:t xml:space="preserve"> (</w:t>
            </w:r>
            <w:r w:rsidR="00CD5333" w:rsidRPr="003D2FC7">
              <w:rPr>
                <w:b w:val="0"/>
                <w:color w:val="000000" w:themeColor="text1"/>
                <w:u w:val="none"/>
              </w:rPr>
              <w:t>Remplazo</w:t>
            </w:r>
            <w:r w:rsidR="00AA5E67" w:rsidRPr="003D2FC7">
              <w:rPr>
                <w:b w:val="0"/>
                <w:color w:val="000000" w:themeColor="text1"/>
                <w:u w:val="none"/>
              </w:rPr>
              <w:t xml:space="preserve"> vacaciones).</w:t>
            </w:r>
          </w:p>
          <w:p w:rsidR="003D1B71" w:rsidRPr="00665F95" w:rsidRDefault="00AA5E67" w:rsidP="00BC48B8">
            <w:pPr>
              <w:pStyle w:val="Ttulo2"/>
              <w:rPr>
                <w:szCs w:val="24"/>
              </w:rPr>
            </w:pPr>
            <w:r w:rsidRPr="003D2FC7">
              <w:rPr>
                <w:b w:val="0"/>
                <w:color w:val="000000" w:themeColor="text1"/>
                <w:u w:val="none"/>
              </w:rPr>
              <w:t>Supervisor</w:t>
            </w:r>
            <w:r w:rsidR="00916E89">
              <w:rPr>
                <w:b w:val="0"/>
                <w:color w:val="000000" w:themeColor="text1"/>
                <w:u w:val="none"/>
              </w:rPr>
              <w:t xml:space="preserve"> ITO en parada de Planta Mantención G</w:t>
            </w:r>
            <w:r w:rsidRPr="003D2FC7">
              <w:rPr>
                <w:b w:val="0"/>
                <w:color w:val="000000" w:themeColor="text1"/>
                <w:u w:val="none"/>
              </w:rPr>
              <w:t>eneral.</w:t>
            </w: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  <w:p w:rsidR="0051159D" w:rsidRPr="00CA16E3" w:rsidRDefault="0051159D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52CBC128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F3106B" w:rsidRPr="00F3106B" w:rsidRDefault="00004B7A" w:rsidP="00F3106B">
            <w:pPr>
              <w:widowControl/>
              <w:kinsoku w:val="0"/>
              <w:overflowPunct w:val="0"/>
              <w:autoSpaceDE/>
              <w:autoSpaceDN/>
              <w:adjustRightInd/>
              <w:spacing w:before="4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Los Carrera 1780, La Calera, Valparaiso.</w:t>
            </w:r>
          </w:p>
          <w:p w:rsidR="003D1B71" w:rsidRPr="00CA16E3" w:rsidRDefault="003D1B71" w:rsidP="00F3106B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4196B205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779F5" w:rsidRDefault="00F3106B" w:rsidP="007779F5">
            <w:pPr>
              <w:widowControl/>
              <w:kinsoku w:val="0"/>
              <w:overflowPunct w:val="0"/>
              <w:autoSpaceDE/>
              <w:autoSpaceDN/>
              <w:adjustRightInd/>
              <w:spacing w:before="4"/>
              <w:rPr>
                <w:b/>
                <w:sz w:val="24"/>
                <w:szCs w:val="24"/>
              </w:rPr>
            </w:pPr>
            <w:r w:rsidRPr="00F3106B">
              <w:rPr>
                <w:b/>
                <w:sz w:val="24"/>
                <w:szCs w:val="24"/>
              </w:rPr>
              <w:t xml:space="preserve">+569 63760247 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56FF775C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2915AC" w:rsidP="00F3106B">
            <w:pPr>
              <w:pStyle w:val="Informacin"/>
              <w:rPr>
                <w:lang w:val="es-ES_tradnl"/>
              </w:rPr>
            </w:pPr>
            <w:hyperlink r:id="rId18">
              <w:r w:rsidR="00F3106B" w:rsidRPr="00A740F8">
                <w:rPr>
                  <w:rStyle w:val="Hipervnculo"/>
                  <w:i/>
                  <w:sz w:val="24"/>
                  <w:szCs w:val="24"/>
                </w:rPr>
                <w:t>email:carlosmarquez66@gmail.com</w:t>
              </w:r>
            </w:hyperlink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CL" w:eastAsia="es-CL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1AE38A52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F3106B" w:rsidP="00F3106B">
            <w:pPr>
              <w:pStyle w:val="Informacin"/>
              <w:rPr>
                <w:lang w:val="es-ES_tradnl"/>
              </w:rPr>
            </w:pPr>
            <w:r w:rsidRPr="00446EFB">
              <w:rPr>
                <w:b/>
                <w:i/>
                <w:color w:val="auto"/>
                <w:sz w:val="24"/>
                <w:szCs w:val="24"/>
              </w:rPr>
              <w:t>Rut: 16.678.223-6</w:t>
            </w:r>
            <w:r w:rsidR="008E4395">
              <w:rPr>
                <w:b/>
                <w:i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5AC" w:rsidRDefault="002915AC" w:rsidP="00590471">
      <w:r>
        <w:separator/>
      </w:r>
    </w:p>
  </w:endnote>
  <w:endnote w:type="continuationSeparator" w:id="0">
    <w:p w:rsidR="002915AC" w:rsidRDefault="002915A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5AC" w:rsidRDefault="002915AC" w:rsidP="00590471">
      <w:r>
        <w:separator/>
      </w:r>
    </w:p>
  </w:footnote>
  <w:footnote w:type="continuationSeparator" w:id="0">
    <w:p w:rsidR="002915AC" w:rsidRDefault="002915A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665F95" w:rsidRDefault="00310F17" w:rsidP="00060042">
    <w:pPr>
      <w:pStyle w:val="Textoindependiente"/>
    </w:pPr>
    <w:r w:rsidRPr="00CA16E3"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3DD38047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0431323"/>
    <w:multiLevelType w:val="hybridMultilevel"/>
    <w:tmpl w:val="BA2E1700"/>
    <w:lvl w:ilvl="0" w:tplc="9D263326">
      <w:numFmt w:val="bullet"/>
      <w:lvlText w:val=""/>
      <w:lvlJc w:val="left"/>
      <w:pPr>
        <w:ind w:left="942" w:hanging="360"/>
      </w:pPr>
      <w:rPr>
        <w:rFonts w:hint="default"/>
        <w:w w:val="100"/>
        <w:lang w:val="es-ES" w:eastAsia="en-US" w:bidi="ar-SA"/>
      </w:rPr>
    </w:lvl>
    <w:lvl w:ilvl="1" w:tplc="96409918">
      <w:numFmt w:val="bullet"/>
      <w:lvlText w:val="•"/>
      <w:lvlJc w:val="left"/>
      <w:pPr>
        <w:ind w:left="1732" w:hanging="360"/>
      </w:pPr>
      <w:rPr>
        <w:rFonts w:hint="default"/>
        <w:lang w:val="es-ES" w:eastAsia="en-US" w:bidi="ar-SA"/>
      </w:rPr>
    </w:lvl>
    <w:lvl w:ilvl="2" w:tplc="CD6A0CF8">
      <w:numFmt w:val="bullet"/>
      <w:lvlText w:val="•"/>
      <w:lvlJc w:val="left"/>
      <w:pPr>
        <w:ind w:left="2525" w:hanging="360"/>
      </w:pPr>
      <w:rPr>
        <w:rFonts w:hint="default"/>
        <w:lang w:val="es-ES" w:eastAsia="en-US" w:bidi="ar-SA"/>
      </w:rPr>
    </w:lvl>
    <w:lvl w:ilvl="3" w:tplc="EED4E4C8">
      <w:numFmt w:val="bullet"/>
      <w:lvlText w:val="•"/>
      <w:lvlJc w:val="left"/>
      <w:pPr>
        <w:ind w:left="3317" w:hanging="360"/>
      </w:pPr>
      <w:rPr>
        <w:rFonts w:hint="default"/>
        <w:lang w:val="es-ES" w:eastAsia="en-US" w:bidi="ar-SA"/>
      </w:rPr>
    </w:lvl>
    <w:lvl w:ilvl="4" w:tplc="4C6C4230">
      <w:numFmt w:val="bullet"/>
      <w:lvlText w:val="•"/>
      <w:lvlJc w:val="left"/>
      <w:pPr>
        <w:ind w:left="4110" w:hanging="360"/>
      </w:pPr>
      <w:rPr>
        <w:rFonts w:hint="default"/>
        <w:lang w:val="es-ES" w:eastAsia="en-US" w:bidi="ar-SA"/>
      </w:rPr>
    </w:lvl>
    <w:lvl w:ilvl="5" w:tplc="877664C6">
      <w:numFmt w:val="bullet"/>
      <w:lvlText w:val="•"/>
      <w:lvlJc w:val="left"/>
      <w:pPr>
        <w:ind w:left="4903" w:hanging="360"/>
      </w:pPr>
      <w:rPr>
        <w:rFonts w:hint="default"/>
        <w:lang w:val="es-ES" w:eastAsia="en-US" w:bidi="ar-SA"/>
      </w:rPr>
    </w:lvl>
    <w:lvl w:ilvl="6" w:tplc="797612BC">
      <w:numFmt w:val="bullet"/>
      <w:lvlText w:val="•"/>
      <w:lvlJc w:val="left"/>
      <w:pPr>
        <w:ind w:left="5695" w:hanging="360"/>
      </w:pPr>
      <w:rPr>
        <w:rFonts w:hint="default"/>
        <w:lang w:val="es-ES" w:eastAsia="en-US" w:bidi="ar-SA"/>
      </w:rPr>
    </w:lvl>
    <w:lvl w:ilvl="7" w:tplc="31143AD2">
      <w:numFmt w:val="bullet"/>
      <w:lvlText w:val="•"/>
      <w:lvlJc w:val="left"/>
      <w:pPr>
        <w:ind w:left="6488" w:hanging="360"/>
      </w:pPr>
      <w:rPr>
        <w:rFonts w:hint="default"/>
        <w:lang w:val="es-ES" w:eastAsia="en-US" w:bidi="ar-SA"/>
      </w:rPr>
    </w:lvl>
    <w:lvl w:ilvl="8" w:tplc="E636394C">
      <w:numFmt w:val="bullet"/>
      <w:lvlText w:val="•"/>
      <w:lvlJc w:val="left"/>
      <w:pPr>
        <w:ind w:left="7281" w:hanging="360"/>
      </w:pPr>
      <w:rPr>
        <w:rFonts w:hint="default"/>
        <w:lang w:val="es-ES" w:eastAsia="en-US" w:bidi="ar-SA"/>
      </w:r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B95D54"/>
    <w:multiLevelType w:val="hybridMultilevel"/>
    <w:tmpl w:val="9AECFE48"/>
    <w:lvl w:ilvl="0" w:tplc="340A000B">
      <w:start w:val="1"/>
      <w:numFmt w:val="bullet"/>
      <w:lvlText w:val=""/>
      <w:lvlJc w:val="left"/>
      <w:pPr>
        <w:ind w:left="166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3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1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</w:abstractNum>
  <w:abstractNum w:abstractNumId="14">
    <w:nsid w:val="2A9E3073"/>
    <w:multiLevelType w:val="hybridMultilevel"/>
    <w:tmpl w:val="68F62DD2"/>
    <w:lvl w:ilvl="0" w:tplc="340A000D">
      <w:start w:val="1"/>
      <w:numFmt w:val="bullet"/>
      <w:lvlText w:val=""/>
      <w:lvlJc w:val="left"/>
      <w:pPr>
        <w:ind w:left="166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3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1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</w:abstractNum>
  <w:abstractNum w:abstractNumId="15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7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1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E2"/>
    <w:rsid w:val="00002CE2"/>
    <w:rsid w:val="00004B7A"/>
    <w:rsid w:val="00026422"/>
    <w:rsid w:val="0005591F"/>
    <w:rsid w:val="00060042"/>
    <w:rsid w:val="00063247"/>
    <w:rsid w:val="00074044"/>
    <w:rsid w:val="0008685D"/>
    <w:rsid w:val="00086AFC"/>
    <w:rsid w:val="00090860"/>
    <w:rsid w:val="000C7347"/>
    <w:rsid w:val="000E03F2"/>
    <w:rsid w:val="00112FD7"/>
    <w:rsid w:val="00150ABD"/>
    <w:rsid w:val="001610BF"/>
    <w:rsid w:val="001946FC"/>
    <w:rsid w:val="002111E1"/>
    <w:rsid w:val="00222466"/>
    <w:rsid w:val="00241CDE"/>
    <w:rsid w:val="00247254"/>
    <w:rsid w:val="0024753C"/>
    <w:rsid w:val="00251E1A"/>
    <w:rsid w:val="00262884"/>
    <w:rsid w:val="00276026"/>
    <w:rsid w:val="002915AC"/>
    <w:rsid w:val="002B1124"/>
    <w:rsid w:val="002B4549"/>
    <w:rsid w:val="002E50F9"/>
    <w:rsid w:val="00310F17"/>
    <w:rsid w:val="00320EA9"/>
    <w:rsid w:val="00322A46"/>
    <w:rsid w:val="003326CB"/>
    <w:rsid w:val="00353B60"/>
    <w:rsid w:val="00376291"/>
    <w:rsid w:val="00380FD1"/>
    <w:rsid w:val="00383D02"/>
    <w:rsid w:val="00385DE7"/>
    <w:rsid w:val="003D1B71"/>
    <w:rsid w:val="003D2FC7"/>
    <w:rsid w:val="003D729E"/>
    <w:rsid w:val="003E73F9"/>
    <w:rsid w:val="0040517E"/>
    <w:rsid w:val="00484D90"/>
    <w:rsid w:val="004E158A"/>
    <w:rsid w:val="00503468"/>
    <w:rsid w:val="0051159D"/>
    <w:rsid w:val="005516C5"/>
    <w:rsid w:val="00552F47"/>
    <w:rsid w:val="005619B7"/>
    <w:rsid w:val="00565C77"/>
    <w:rsid w:val="0056708E"/>
    <w:rsid w:val="005801E5"/>
    <w:rsid w:val="00590471"/>
    <w:rsid w:val="005D01FA"/>
    <w:rsid w:val="0060111D"/>
    <w:rsid w:val="00623A3F"/>
    <w:rsid w:val="00636F92"/>
    <w:rsid w:val="00642857"/>
    <w:rsid w:val="00653E17"/>
    <w:rsid w:val="00665F95"/>
    <w:rsid w:val="006832B2"/>
    <w:rsid w:val="0068331B"/>
    <w:rsid w:val="006A08E8"/>
    <w:rsid w:val="006C330A"/>
    <w:rsid w:val="006D79A8"/>
    <w:rsid w:val="00700D5B"/>
    <w:rsid w:val="007230D8"/>
    <w:rsid w:val="0072353B"/>
    <w:rsid w:val="007328A3"/>
    <w:rsid w:val="00736A96"/>
    <w:rsid w:val="00746F72"/>
    <w:rsid w:val="00755B5A"/>
    <w:rsid w:val="007575B6"/>
    <w:rsid w:val="007721CF"/>
    <w:rsid w:val="007779F5"/>
    <w:rsid w:val="00782455"/>
    <w:rsid w:val="00782551"/>
    <w:rsid w:val="007A0693"/>
    <w:rsid w:val="007B3C81"/>
    <w:rsid w:val="007D67CA"/>
    <w:rsid w:val="007E668F"/>
    <w:rsid w:val="007F5B63"/>
    <w:rsid w:val="00803A0A"/>
    <w:rsid w:val="008044E5"/>
    <w:rsid w:val="00846CB9"/>
    <w:rsid w:val="008566AA"/>
    <w:rsid w:val="008A1E6E"/>
    <w:rsid w:val="008C024F"/>
    <w:rsid w:val="008C2CFC"/>
    <w:rsid w:val="008C4937"/>
    <w:rsid w:val="008E4395"/>
    <w:rsid w:val="00912DC8"/>
    <w:rsid w:val="00916E89"/>
    <w:rsid w:val="00924BB8"/>
    <w:rsid w:val="009475DC"/>
    <w:rsid w:val="00967B93"/>
    <w:rsid w:val="009778FF"/>
    <w:rsid w:val="009A40B4"/>
    <w:rsid w:val="009D03B3"/>
    <w:rsid w:val="009D090F"/>
    <w:rsid w:val="00A31464"/>
    <w:rsid w:val="00A31867"/>
    <w:rsid w:val="00A31B16"/>
    <w:rsid w:val="00A33613"/>
    <w:rsid w:val="00A47A8D"/>
    <w:rsid w:val="00A53817"/>
    <w:rsid w:val="00A740FE"/>
    <w:rsid w:val="00A807B1"/>
    <w:rsid w:val="00AA5E67"/>
    <w:rsid w:val="00AA6A22"/>
    <w:rsid w:val="00AA7529"/>
    <w:rsid w:val="00AC6C7E"/>
    <w:rsid w:val="00B4158A"/>
    <w:rsid w:val="00B42F90"/>
    <w:rsid w:val="00B6466C"/>
    <w:rsid w:val="00B82E0A"/>
    <w:rsid w:val="00BA1B48"/>
    <w:rsid w:val="00BB1B5D"/>
    <w:rsid w:val="00BC22C7"/>
    <w:rsid w:val="00BC48B8"/>
    <w:rsid w:val="00BD195A"/>
    <w:rsid w:val="00BD7A26"/>
    <w:rsid w:val="00C003CC"/>
    <w:rsid w:val="00C07240"/>
    <w:rsid w:val="00C14078"/>
    <w:rsid w:val="00C3379E"/>
    <w:rsid w:val="00CA0CC4"/>
    <w:rsid w:val="00CA16E3"/>
    <w:rsid w:val="00CB017C"/>
    <w:rsid w:val="00CB6EEA"/>
    <w:rsid w:val="00CD1BD6"/>
    <w:rsid w:val="00CD5333"/>
    <w:rsid w:val="00CD5DF6"/>
    <w:rsid w:val="00CE1E3D"/>
    <w:rsid w:val="00CF1108"/>
    <w:rsid w:val="00D0373F"/>
    <w:rsid w:val="00D053FA"/>
    <w:rsid w:val="00D8522A"/>
    <w:rsid w:val="00DC3F0A"/>
    <w:rsid w:val="00E03FA5"/>
    <w:rsid w:val="00E1515C"/>
    <w:rsid w:val="00E15434"/>
    <w:rsid w:val="00E23852"/>
    <w:rsid w:val="00E24275"/>
    <w:rsid w:val="00E26AED"/>
    <w:rsid w:val="00E73AB8"/>
    <w:rsid w:val="00E90A60"/>
    <w:rsid w:val="00EB1122"/>
    <w:rsid w:val="00EB3F4B"/>
    <w:rsid w:val="00ED47F7"/>
    <w:rsid w:val="00EE3765"/>
    <w:rsid w:val="00EE7E09"/>
    <w:rsid w:val="00F0223C"/>
    <w:rsid w:val="00F20161"/>
    <w:rsid w:val="00F3106B"/>
    <w:rsid w:val="00F3235D"/>
    <w:rsid w:val="00F32393"/>
    <w:rsid w:val="00F53A1B"/>
    <w:rsid w:val="00F64908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mailto:carlosmarquez66@gmail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3</Pages>
  <Words>534</Words>
  <Characters>2937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2020-05-04T22:32:00Z</dcterms:created>
  <dcterms:modified xsi:type="dcterms:W3CDTF">2020-07-17T17:17:00Z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