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:rsidR="00A70072" w:rsidRDefault="00A67542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-913765</wp:posOffset>
                </wp:positionH>
                <wp:positionV relativeFrom="paragraph">
                  <wp:posOffset>1600200</wp:posOffset>
                </wp:positionV>
                <wp:extent cx="2286000" cy="8025130"/>
                <wp:effectExtent l="0" t="0" r="19050" b="13970"/>
                <wp:wrapTight wrapText="bothSides">
                  <wp:wrapPolygon edited="0">
                    <wp:start x="0" y="0"/>
                    <wp:lineTo x="0" y="21586"/>
                    <wp:lineTo x="21600" y="21586"/>
                    <wp:lineTo x="21600" y="0"/>
                    <wp:lineTo x="0" y="0"/>
                  </wp:wrapPolygon>
                </wp:wrapTight>
                <wp:docPr id="10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02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EFA" w:rsidRPr="0072651F" w:rsidRDefault="00784EFA" w:rsidP="00AD3A5C">
                            <w:pPr>
                              <w:rPr>
                                <w:rFonts w:ascii="Arial" w:hAnsi="Arial"/>
                                <w:color w:val="31849B"/>
                                <w:sz w:val="20"/>
                                <w:szCs w:val="20"/>
                              </w:rPr>
                            </w:pPr>
                            <w:r w:rsidRPr="0072651F">
                              <w:rPr>
                                <w:rFonts w:ascii="Arial" w:hAnsi="Arial"/>
                                <w:b/>
                                <w:color w:val="31849B"/>
                                <w:sz w:val="36"/>
                                <w:szCs w:val="36"/>
                              </w:rPr>
                              <w:t>HABILIDADES</w:t>
                            </w:r>
                          </w:p>
                          <w:p w:rsidR="00784EFA" w:rsidRPr="00B476C7" w:rsidRDefault="00784EFA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</w:p>
                          <w:p w:rsidR="00E360F9" w:rsidRDefault="00E360F9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</w:p>
                          <w:p w:rsidR="002F4DE2" w:rsidRPr="0044216C" w:rsidRDefault="002F4DE2" w:rsidP="002F4DE2">
                            <w:pPr>
                              <w:rPr>
                                <w:rFonts w:ascii="Arial" w:hAnsi="Arial"/>
                              </w:rPr>
                            </w:pPr>
                            <w:r w:rsidRPr="009F5CE7">
                              <w:rPr>
                                <w:rFonts w:ascii="Arial" w:hAnsi="Arial"/>
                                <w:b/>
                              </w:rPr>
                              <w:t>Español:</w:t>
                            </w:r>
                            <w:r w:rsidRPr="0044216C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 w:rsidR="00AF5506">
                              <w:rPr>
                                <w:rFonts w:ascii="Arial" w:hAnsi="Arial"/>
                              </w:rPr>
                              <w:t xml:space="preserve">          </w:t>
                            </w:r>
                            <w:r w:rsidRPr="0044216C">
                              <w:rPr>
                                <w:rFonts w:ascii="Arial" w:hAnsi="Arial"/>
                              </w:rPr>
                              <w:t>Natal</w:t>
                            </w:r>
                          </w:p>
                          <w:p w:rsidR="002F4DE2" w:rsidRDefault="002F4DE2" w:rsidP="002F4DE2">
                            <w:pPr>
                              <w:rPr>
                                <w:rFonts w:ascii="Arial" w:hAnsi="Arial"/>
                              </w:rPr>
                            </w:pPr>
                            <w:r w:rsidRPr="009F5CE7">
                              <w:rPr>
                                <w:rFonts w:ascii="Arial" w:hAnsi="Arial"/>
                                <w:b/>
                              </w:rPr>
                              <w:t>Ingles</w:t>
                            </w:r>
                            <w:r w:rsidR="001C1F1E">
                              <w:rPr>
                                <w:rFonts w:ascii="Arial" w:hAnsi="Arial"/>
                                <w:b/>
                              </w:rPr>
                              <w:t xml:space="preserve"> Escrito</w:t>
                            </w:r>
                            <w:r w:rsidRPr="009F5CE7">
                              <w:rPr>
                                <w:rFonts w:ascii="Arial" w:hAnsi="Arial"/>
                                <w:b/>
                              </w:rPr>
                              <w:t>:</w:t>
                            </w:r>
                            <w:r w:rsidR="001C1F1E">
                              <w:rPr>
                                <w:rFonts w:ascii="Arial" w:hAnsi="Arial"/>
                              </w:rPr>
                              <w:t xml:space="preserve"> Intermedio</w:t>
                            </w:r>
                          </w:p>
                          <w:p w:rsidR="001C1F1E" w:rsidRPr="0044216C" w:rsidRDefault="001C1F1E" w:rsidP="001C1F1E">
                            <w:pPr>
                              <w:rPr>
                                <w:rFonts w:ascii="Arial" w:hAnsi="Arial"/>
                              </w:rPr>
                            </w:pPr>
                            <w:proofErr w:type="gramStart"/>
                            <w:r w:rsidRPr="009F5CE7">
                              <w:rPr>
                                <w:rFonts w:ascii="Arial" w:hAnsi="Arial"/>
                                <w:b/>
                              </w:rPr>
                              <w:t>Ingles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 Oral</w:t>
                            </w:r>
                            <w:proofErr w:type="gramEnd"/>
                            <w:r w:rsidRPr="009F5CE7">
                              <w:rPr>
                                <w:rFonts w:ascii="Arial" w:hAnsi="Arial"/>
                                <w:b/>
                              </w:rPr>
                              <w:t>:</w:t>
                            </w:r>
                            <w:r w:rsidRPr="0044216C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    Intermedio</w:t>
                            </w:r>
                          </w:p>
                          <w:p w:rsidR="001C1F1E" w:rsidRPr="0044216C" w:rsidRDefault="001C1F1E" w:rsidP="002F4DE2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2F4DE2" w:rsidRDefault="002F4DE2" w:rsidP="002F4DE2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2F4DE2" w:rsidRDefault="002F4DE2" w:rsidP="002F4DE2">
                            <w:pPr>
                              <w:rPr>
                                <w:rFonts w:ascii="Arial" w:hAnsi="Arial"/>
                              </w:rPr>
                            </w:pPr>
                            <w:r w:rsidRPr="0044216C">
                              <w:rPr>
                                <w:rFonts w:ascii="Arial" w:hAnsi="Arial"/>
                                <w:b/>
                              </w:rPr>
                              <w:t>Programas manejados:</w:t>
                            </w:r>
                            <w:r w:rsidRPr="0044216C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</w:p>
                          <w:p w:rsidR="001C1F1E" w:rsidRDefault="001C1F1E" w:rsidP="001C1F1E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</w:rPr>
                              <w:t>Molycop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</w:rPr>
                              <w:t>-Tools</w:t>
                            </w:r>
                          </w:p>
                          <w:p w:rsidR="001C1F1E" w:rsidRDefault="001C1F1E" w:rsidP="001C1F1E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</w:rPr>
                              <w:t>MetSim</w:t>
                            </w:r>
                            <w:proofErr w:type="spellEnd"/>
                          </w:p>
                          <w:p w:rsidR="001C1F1E" w:rsidRDefault="001C1F1E" w:rsidP="001C1F1E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Excel</w:t>
                            </w:r>
                          </w:p>
                          <w:p w:rsidR="001C1F1E" w:rsidRDefault="001C1F1E" w:rsidP="001C1F1E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Word</w:t>
                            </w:r>
                          </w:p>
                          <w:p w:rsidR="001C1F1E" w:rsidRDefault="001C1F1E" w:rsidP="001C1F1E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PowerPoint</w:t>
                            </w:r>
                          </w:p>
                          <w:p w:rsidR="001C1F1E" w:rsidRDefault="001C1F1E" w:rsidP="001C1F1E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Visual Basic</w:t>
                            </w:r>
                          </w:p>
                          <w:p w:rsidR="001C1F1E" w:rsidRDefault="001C1F1E" w:rsidP="001C1F1E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</w:rPr>
                              <w:t>HSCChemistry</w:t>
                            </w:r>
                            <w:proofErr w:type="spellEnd"/>
                          </w:p>
                          <w:p w:rsidR="001C1F1E" w:rsidRDefault="001C1F1E" w:rsidP="001C1F1E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</w:rPr>
                              <w:t>Origin</w:t>
                            </w:r>
                            <w:proofErr w:type="spellEnd"/>
                          </w:p>
                          <w:p w:rsidR="001C1F1E" w:rsidRDefault="001C1F1E" w:rsidP="001C1F1E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NXT</w:t>
                            </w:r>
                          </w:p>
                          <w:p w:rsidR="001C1F1E" w:rsidRPr="0044216C" w:rsidRDefault="001C1F1E" w:rsidP="001C1F1E">
                            <w:pPr>
                              <w:ind w:left="720"/>
                              <w:rPr>
                                <w:rFonts w:ascii="Arial" w:hAnsi="Arial"/>
                              </w:rPr>
                            </w:pPr>
                          </w:p>
                          <w:p w:rsidR="002F4DE2" w:rsidRPr="0044216C" w:rsidRDefault="002F4DE2" w:rsidP="002F4DE2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:rsidR="002F4DE2" w:rsidRPr="0044216C" w:rsidRDefault="002F4DE2" w:rsidP="002F4DE2">
                            <w:pPr>
                              <w:jc w:val="center"/>
                            </w:pPr>
                          </w:p>
                          <w:p w:rsidR="002F4DE2" w:rsidRPr="00B476C7" w:rsidRDefault="002F4DE2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-71.95pt;margin-top:126pt;width:180pt;height:631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" strokecolor="#31849b">
                <v:textbox inset=",7.2pt,,7.2pt">
                  <w:txbxContent>
                    <w:p w:rsidR="00784EFA" w:rsidRPr="0072651F" w:rsidRDefault="00784EFA" w:rsidP="00AD3A5C">
                      <w:pPr>
                        <w:rPr>
                          <w:rFonts w:ascii="Arial" w:hAnsi="Arial"/>
                          <w:color w:val="31849B"/>
                          <w:sz w:val="20"/>
                          <w:szCs w:val="20"/>
                        </w:rPr>
                      </w:pPr>
                      <w:r w:rsidRPr="0072651F">
                        <w:rPr>
                          <w:rFonts w:ascii="Arial" w:hAnsi="Arial"/>
                          <w:b/>
                          <w:color w:val="31849B"/>
                          <w:sz w:val="36"/>
                          <w:szCs w:val="36"/>
                        </w:rPr>
                        <w:t>HABILIDADES</w:t>
                      </w:r>
                    </w:p>
                    <w:p w:rsidR="00784EFA" w:rsidRPr="00B476C7" w:rsidRDefault="00784EFA">
                      <w:pPr>
                        <w:rPr>
                          <w:rFonts w:ascii="Arial" w:hAnsi="Arial"/>
                          <w:color w:val="000000"/>
                        </w:rPr>
                      </w:pPr>
                    </w:p>
                    <w:p w:rsidR="00E360F9" w:rsidRDefault="00E360F9">
                      <w:pPr>
                        <w:rPr>
                          <w:rFonts w:ascii="Arial" w:hAnsi="Arial"/>
                          <w:color w:val="000000"/>
                        </w:rPr>
                      </w:pPr>
                    </w:p>
                    <w:p w:rsidR="002F4DE2" w:rsidRPr="0044216C" w:rsidRDefault="002F4DE2" w:rsidP="002F4DE2">
                      <w:pPr>
                        <w:rPr>
                          <w:rFonts w:ascii="Arial" w:hAnsi="Arial"/>
                        </w:rPr>
                      </w:pPr>
                      <w:r w:rsidRPr="009F5CE7">
                        <w:rPr>
                          <w:rFonts w:ascii="Arial" w:hAnsi="Arial"/>
                          <w:b/>
                        </w:rPr>
                        <w:t>Español:</w:t>
                      </w:r>
                      <w:r w:rsidRPr="0044216C">
                        <w:rPr>
                          <w:rFonts w:ascii="Arial" w:hAnsi="Arial"/>
                        </w:rPr>
                        <w:t xml:space="preserve"> </w:t>
                      </w:r>
                      <w:r w:rsidR="00AF5506">
                        <w:rPr>
                          <w:rFonts w:ascii="Arial" w:hAnsi="Arial"/>
                        </w:rPr>
                        <w:t xml:space="preserve">          </w:t>
                      </w:r>
                      <w:r w:rsidRPr="0044216C">
                        <w:rPr>
                          <w:rFonts w:ascii="Arial" w:hAnsi="Arial"/>
                        </w:rPr>
                        <w:t>Natal</w:t>
                      </w:r>
                    </w:p>
                    <w:p w:rsidR="002F4DE2" w:rsidRDefault="002F4DE2" w:rsidP="002F4DE2">
                      <w:pPr>
                        <w:rPr>
                          <w:rFonts w:ascii="Arial" w:hAnsi="Arial"/>
                        </w:rPr>
                      </w:pPr>
                      <w:r w:rsidRPr="009F5CE7">
                        <w:rPr>
                          <w:rFonts w:ascii="Arial" w:hAnsi="Arial"/>
                          <w:b/>
                        </w:rPr>
                        <w:t>Ingles</w:t>
                      </w:r>
                      <w:r w:rsidR="001C1F1E">
                        <w:rPr>
                          <w:rFonts w:ascii="Arial" w:hAnsi="Arial"/>
                          <w:b/>
                        </w:rPr>
                        <w:t xml:space="preserve"> Escrito</w:t>
                      </w:r>
                      <w:r w:rsidRPr="009F5CE7">
                        <w:rPr>
                          <w:rFonts w:ascii="Arial" w:hAnsi="Arial"/>
                          <w:b/>
                        </w:rPr>
                        <w:t>:</w:t>
                      </w:r>
                      <w:r w:rsidR="001C1F1E">
                        <w:rPr>
                          <w:rFonts w:ascii="Arial" w:hAnsi="Arial"/>
                        </w:rPr>
                        <w:t xml:space="preserve"> Intermedio</w:t>
                      </w:r>
                    </w:p>
                    <w:p w:rsidR="001C1F1E" w:rsidRPr="0044216C" w:rsidRDefault="001C1F1E" w:rsidP="001C1F1E">
                      <w:pPr>
                        <w:rPr>
                          <w:rFonts w:ascii="Arial" w:hAnsi="Arial"/>
                        </w:rPr>
                      </w:pPr>
                      <w:proofErr w:type="gramStart"/>
                      <w:r w:rsidRPr="009F5CE7">
                        <w:rPr>
                          <w:rFonts w:ascii="Arial" w:hAnsi="Arial"/>
                          <w:b/>
                        </w:rPr>
                        <w:t>Ingles</w:t>
                      </w:r>
                      <w:r>
                        <w:rPr>
                          <w:rFonts w:ascii="Arial" w:hAnsi="Arial"/>
                          <w:b/>
                        </w:rPr>
                        <w:t xml:space="preserve"> Oral</w:t>
                      </w:r>
                      <w:proofErr w:type="gramEnd"/>
                      <w:r w:rsidRPr="009F5CE7">
                        <w:rPr>
                          <w:rFonts w:ascii="Arial" w:hAnsi="Arial"/>
                          <w:b/>
                        </w:rPr>
                        <w:t>:</w:t>
                      </w:r>
                      <w:r w:rsidRPr="0044216C">
                        <w:rPr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 xml:space="preserve">     Intermedio</w:t>
                      </w:r>
                    </w:p>
                    <w:p w:rsidR="001C1F1E" w:rsidRPr="0044216C" w:rsidRDefault="001C1F1E" w:rsidP="002F4DE2">
                      <w:pPr>
                        <w:rPr>
                          <w:rFonts w:ascii="Arial" w:hAnsi="Arial"/>
                        </w:rPr>
                      </w:pPr>
                    </w:p>
                    <w:p w:rsidR="002F4DE2" w:rsidRDefault="002F4DE2" w:rsidP="002F4DE2">
                      <w:pPr>
                        <w:rPr>
                          <w:rFonts w:ascii="Arial" w:hAnsi="Arial"/>
                        </w:rPr>
                      </w:pPr>
                    </w:p>
                    <w:p w:rsidR="002F4DE2" w:rsidRDefault="002F4DE2" w:rsidP="002F4DE2">
                      <w:pPr>
                        <w:rPr>
                          <w:rFonts w:ascii="Arial" w:hAnsi="Arial"/>
                        </w:rPr>
                      </w:pPr>
                      <w:r w:rsidRPr="0044216C">
                        <w:rPr>
                          <w:rFonts w:ascii="Arial" w:hAnsi="Arial"/>
                          <w:b/>
                        </w:rPr>
                        <w:t>Programas manejados:</w:t>
                      </w:r>
                      <w:r w:rsidRPr="0044216C">
                        <w:rPr>
                          <w:rFonts w:ascii="Arial" w:hAnsi="Arial"/>
                        </w:rPr>
                        <w:t xml:space="preserve"> </w:t>
                      </w:r>
                    </w:p>
                    <w:p w:rsidR="001C1F1E" w:rsidRDefault="001C1F1E" w:rsidP="001C1F1E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</w:rPr>
                        <w:t>Molycop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>-Tools</w:t>
                      </w:r>
                    </w:p>
                    <w:p w:rsidR="001C1F1E" w:rsidRDefault="001C1F1E" w:rsidP="001C1F1E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</w:rPr>
                        <w:t>MetSim</w:t>
                      </w:r>
                      <w:proofErr w:type="spellEnd"/>
                    </w:p>
                    <w:p w:rsidR="001C1F1E" w:rsidRDefault="001C1F1E" w:rsidP="001C1F1E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Excel</w:t>
                      </w:r>
                    </w:p>
                    <w:p w:rsidR="001C1F1E" w:rsidRDefault="001C1F1E" w:rsidP="001C1F1E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Word</w:t>
                      </w:r>
                    </w:p>
                    <w:p w:rsidR="001C1F1E" w:rsidRDefault="001C1F1E" w:rsidP="001C1F1E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PowerPoint</w:t>
                      </w:r>
                    </w:p>
                    <w:p w:rsidR="001C1F1E" w:rsidRDefault="001C1F1E" w:rsidP="001C1F1E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Visual Basic</w:t>
                      </w:r>
                    </w:p>
                    <w:p w:rsidR="001C1F1E" w:rsidRDefault="001C1F1E" w:rsidP="001C1F1E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</w:rPr>
                        <w:t>HSCChemistry</w:t>
                      </w:r>
                      <w:proofErr w:type="spellEnd"/>
                    </w:p>
                    <w:p w:rsidR="001C1F1E" w:rsidRDefault="001C1F1E" w:rsidP="001C1F1E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</w:rPr>
                        <w:t>Origin</w:t>
                      </w:r>
                      <w:proofErr w:type="spellEnd"/>
                    </w:p>
                    <w:p w:rsidR="001C1F1E" w:rsidRDefault="001C1F1E" w:rsidP="001C1F1E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NXT</w:t>
                      </w:r>
                    </w:p>
                    <w:p w:rsidR="001C1F1E" w:rsidRPr="0044216C" w:rsidRDefault="001C1F1E" w:rsidP="001C1F1E">
                      <w:pPr>
                        <w:ind w:left="720"/>
                        <w:rPr>
                          <w:rFonts w:ascii="Arial" w:hAnsi="Arial"/>
                        </w:rPr>
                      </w:pPr>
                    </w:p>
                    <w:p w:rsidR="002F4DE2" w:rsidRPr="0044216C" w:rsidRDefault="002F4DE2" w:rsidP="002F4DE2">
                      <w:pPr>
                        <w:rPr>
                          <w:rFonts w:ascii="Arial" w:hAnsi="Arial"/>
                          <w:b/>
                        </w:rPr>
                      </w:pPr>
                    </w:p>
                    <w:p w:rsidR="002F4DE2" w:rsidRPr="0044216C" w:rsidRDefault="002F4DE2" w:rsidP="002F4DE2">
                      <w:pPr>
                        <w:jc w:val="center"/>
                      </w:pPr>
                    </w:p>
                    <w:p w:rsidR="002F4DE2" w:rsidRPr="00B476C7" w:rsidRDefault="002F4DE2">
                      <w:pPr>
                        <w:rPr>
                          <w:rFonts w:ascii="Arial" w:hAnsi="Arial"/>
                          <w:color w:val="00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1600200</wp:posOffset>
                </wp:positionV>
                <wp:extent cx="4800600" cy="8025130"/>
                <wp:effectExtent l="0" t="0" r="19050" b="13970"/>
                <wp:wrapSquare wrapText="bothSides"/>
                <wp:docPr id="9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802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E88" w:rsidRPr="0072651F" w:rsidRDefault="003C0E88" w:rsidP="003C0E88">
                            <w:pPr>
                              <w:rPr>
                                <w:rFonts w:ascii="Arial" w:hAnsi="Arial"/>
                                <w:b/>
                                <w:color w:val="31849B"/>
                                <w:sz w:val="36"/>
                                <w:szCs w:val="36"/>
                              </w:rPr>
                            </w:pPr>
                            <w:r w:rsidRPr="0072651F">
                              <w:rPr>
                                <w:rFonts w:ascii="Arial" w:hAnsi="Arial"/>
                                <w:b/>
                                <w:color w:val="31849B"/>
                                <w:sz w:val="36"/>
                                <w:szCs w:val="36"/>
                              </w:rPr>
                              <w:t>EXPERIENCIA LABORAL</w:t>
                            </w:r>
                          </w:p>
                          <w:p w:rsidR="003C0E88" w:rsidRDefault="003C0E88" w:rsidP="003C0E88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C1F1E" w:rsidRDefault="001C1F1E" w:rsidP="003C0E88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De 2015 (Junio-Diciembre)</w:t>
                            </w:r>
                            <w:r w:rsidR="003C0E88" w:rsidRPr="00B3088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                Copiapó, Chile.</w:t>
                            </w:r>
                          </w:p>
                          <w:p w:rsidR="001C6C3C" w:rsidRPr="00B30887" w:rsidRDefault="001C6C3C" w:rsidP="003C0E88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784EFA" w:rsidRDefault="001C1F1E" w:rsidP="001C1F1E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Compañía Minera del Pacifico </w:t>
                            </w:r>
                            <w:r w:rsidRPr="00A73DB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(CAP)</w:t>
                            </w:r>
                            <w:r w:rsidR="00A73DB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.</w:t>
                            </w:r>
                          </w:p>
                          <w:p w:rsidR="005A5F0A" w:rsidRPr="00A73DB1" w:rsidRDefault="005A5F0A" w:rsidP="001C1F1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A73DB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Planta Concentradora Cerro Negro </w:t>
                            </w:r>
                            <w:r w:rsidR="00A73DB1" w:rsidRPr="00A73DB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Norte</w:t>
                            </w:r>
                            <w:r w:rsidR="00A73DB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.</w:t>
                            </w:r>
                          </w:p>
                          <w:p w:rsidR="00784EFA" w:rsidRPr="00B30887" w:rsidRDefault="00AF5506" w:rsidP="00AF5506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  <w:t xml:space="preserve">Cargo    </w:t>
                            </w:r>
                            <w:r w:rsidR="005A5F0A" w:rsidRPr="00AF5506"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  <w:t>:</w:t>
                            </w:r>
                            <w:r w:rsidR="00784EFA" w:rsidRPr="00AF5506">
                              <w:rPr>
                                <w:rFonts w:ascii="Arial" w:hAnsi="Arial"/>
                                <w:b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5A5F0A" w:rsidRPr="00AF5506">
                              <w:rPr>
                                <w:rFonts w:ascii="Arial" w:hAnsi="Arial"/>
                                <w:b/>
                                <w:color w:val="000000"/>
                                <w:u w:val="single"/>
                              </w:rPr>
                              <w:t>Memorista de Ingeniería de Procesos</w:t>
                            </w:r>
                          </w:p>
                          <w:p w:rsidR="005A5F0A" w:rsidRDefault="005A5F0A" w:rsidP="004F25B4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Tema:                    Evaluación de Circuito Molienda-Clasificación.      </w:t>
                            </w:r>
                          </w:p>
                          <w:p w:rsidR="005A5F0A" w:rsidRDefault="005A5F0A" w:rsidP="005A5F0A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Complementos</w:t>
                            </w:r>
                            <w:r w:rsidR="00784EFA" w:rsidRPr="00B30887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784EFA" w:rsidRPr="00B30887" w:rsidRDefault="005A5F0A" w:rsidP="005A5F0A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Asesorías pruebas de Concentración Magnética en equipo piloto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Eriez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modelo L-8.</w:t>
                            </w:r>
                            <w:r w:rsidR="00784EFA" w:rsidRPr="00B30887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784EFA" w:rsidRPr="00B30887" w:rsidRDefault="005A5F0A" w:rsidP="005A5F0A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A5F0A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Asesoría de Cinética de Molienda en Molino Bond, para tratamiento de rechazos gruesos en etapa </w:t>
                            </w:r>
                            <w:proofErr w:type="spellStart"/>
                            <w:r w:rsidRPr="005A5F0A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Rougher</w:t>
                            </w:r>
                            <w:proofErr w:type="spellEnd"/>
                            <w:r w:rsidRPr="005A5F0A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primaria. </w:t>
                            </w:r>
                          </w:p>
                          <w:p w:rsidR="00784EFA" w:rsidRPr="00B30887" w:rsidRDefault="005A5F0A" w:rsidP="005A5F0A">
                            <w:pPr>
                              <w:numPr>
                                <w:ilvl w:val="2"/>
                                <w:numId w:val="3"/>
                              </w:numPr>
                              <w:ind w:left="1068"/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Asesoría</w:t>
                            </w:r>
                            <w:r w:rsidR="00A73DB1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y supervisión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muestrera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y muestreo en terreno.</w:t>
                            </w:r>
                          </w:p>
                          <w:p w:rsidR="00784EFA" w:rsidRDefault="00784EFA" w:rsidP="005A5F0A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AF5506" w:rsidRPr="00B30887" w:rsidRDefault="00AF5506" w:rsidP="005A5F0A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C0E88" w:rsidRDefault="003C0E88" w:rsidP="003C0E88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3088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="005A5F0A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2015 (Enero-Febrero)                                                            Copiapó, Chile.</w:t>
                            </w:r>
                          </w:p>
                          <w:p w:rsidR="001C6C3C" w:rsidRPr="00B30887" w:rsidRDefault="001C6C3C" w:rsidP="003C0E88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784EFA" w:rsidRPr="00B30887" w:rsidRDefault="00A73DB1" w:rsidP="00A73DB1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Compañía Contractual Minera Candelaria.</w:t>
                            </w:r>
                          </w:p>
                          <w:p w:rsidR="00784EFA" w:rsidRPr="00B30887" w:rsidRDefault="00AF5506" w:rsidP="00AF5506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  <w:t xml:space="preserve">Cargo    </w:t>
                            </w:r>
                            <w:r w:rsidR="00A73DB1"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  <w:t xml:space="preserve">: </w:t>
                            </w:r>
                            <w:r w:rsidR="00A73DB1" w:rsidRPr="00AF5506">
                              <w:rPr>
                                <w:rFonts w:ascii="Arial" w:hAnsi="Arial"/>
                                <w:b/>
                                <w:color w:val="000000"/>
                                <w:u w:val="single"/>
                              </w:rPr>
                              <w:t>Practicante de Ingeniería en Metalurgia</w:t>
                            </w:r>
                            <w:r w:rsidR="00A73DB1"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  <w:t>.</w:t>
                            </w:r>
                          </w:p>
                          <w:p w:rsidR="00784EFA" w:rsidRDefault="00784EFA" w:rsidP="00A73DB1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30887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Tareas </w:t>
                            </w:r>
                            <w:r w:rsidR="00A73DB1" w:rsidRPr="00B30887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realizadas</w:t>
                            </w:r>
                            <w:r w:rsidRPr="00B30887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A73DB1" w:rsidRDefault="00A73DB1" w:rsidP="00A73DB1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Análisis y Evaluación de cuerpos moledores en molino de Bolas.</w:t>
                            </w:r>
                          </w:p>
                          <w:p w:rsidR="00A73DB1" w:rsidRPr="00B30887" w:rsidRDefault="001C6C3C" w:rsidP="00A73DB1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Análisis y E</w:t>
                            </w:r>
                            <w:r w:rsidR="00A73DB1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valuación de revestimiento en molinos SAG</w:t>
                            </w:r>
                          </w:p>
                          <w:p w:rsidR="00784EFA" w:rsidRDefault="00784EFA" w:rsidP="004F25B4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F462DF" w:rsidRPr="00B30887" w:rsidRDefault="00F462DF" w:rsidP="004F25B4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C0E88" w:rsidRPr="00B30887" w:rsidRDefault="003C0E88" w:rsidP="003C0E88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3088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="00AF5506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2014 (Julio-Diciembre)                                                            Copiapó, Chile.</w:t>
                            </w:r>
                          </w:p>
                          <w:p w:rsidR="003C0E88" w:rsidRPr="00B30887" w:rsidRDefault="003C0E88" w:rsidP="003C0E88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784EFA" w:rsidRPr="00B30887" w:rsidRDefault="00AF5506" w:rsidP="00AF5506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Universidad de Atacama</w:t>
                            </w:r>
                          </w:p>
                          <w:p w:rsidR="00784EFA" w:rsidRDefault="00AF5506" w:rsidP="00AF550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  <w:t xml:space="preserve">Cargo:       </w:t>
                            </w:r>
                            <w:r w:rsidRPr="00AF5506">
                              <w:rPr>
                                <w:rFonts w:ascii="Arial" w:hAnsi="Arial"/>
                                <w:b/>
                                <w:color w:val="000000"/>
                                <w:u w:val="single"/>
                              </w:rPr>
                              <w:t>Ayudante clases de Electrometalurgia</w:t>
                            </w:r>
                          </w:p>
                          <w:p w:rsidR="00AF5506" w:rsidRDefault="00AF5506" w:rsidP="00AF5506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</w:pPr>
                          </w:p>
                          <w:p w:rsidR="00AF5506" w:rsidRPr="00B30887" w:rsidRDefault="00AF5506" w:rsidP="00AF5506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</w:pPr>
                          </w:p>
                          <w:p w:rsidR="00AF5506" w:rsidRPr="00B30887" w:rsidRDefault="00AF5506" w:rsidP="00AF5506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3088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2014 (Mayo-Diciembre)                                                           Copiapó, Chile.</w:t>
                            </w:r>
                          </w:p>
                          <w:p w:rsidR="00AF5506" w:rsidRPr="00B30887" w:rsidRDefault="00AF5506" w:rsidP="00AF5506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AF5506" w:rsidRPr="00B30887" w:rsidRDefault="00AF5506" w:rsidP="00AF5506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Universidad de Atacama</w:t>
                            </w:r>
                          </w:p>
                          <w:p w:rsidR="00AF5506" w:rsidRDefault="00AF5506" w:rsidP="000173C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  <w:t>Cargo:</w:t>
                            </w:r>
                            <w:r w:rsidR="000173CB"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u w:val="single"/>
                              </w:rPr>
                              <w:t>Encargado de Capacitaciones de Proyecto</w:t>
                            </w:r>
                          </w:p>
                          <w:p w:rsidR="00AF5506" w:rsidRPr="00AF5506" w:rsidRDefault="00AF5506" w:rsidP="00AF5506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 w:rsidRPr="00AF5506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                                 “Robótica Educativa”</w:t>
                            </w:r>
                          </w:p>
                          <w:p w:rsidR="00784EFA" w:rsidRDefault="00784EFA" w:rsidP="004F25B4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0173CB" w:rsidRDefault="000173CB" w:rsidP="004F25B4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0173CB" w:rsidRPr="00B30887" w:rsidRDefault="000173CB" w:rsidP="000173CB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3088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2013 (Diciembre)-2014(Marzo)                                               Copiapó, Chile.</w:t>
                            </w:r>
                          </w:p>
                          <w:p w:rsidR="000173CB" w:rsidRPr="00B30887" w:rsidRDefault="000173CB" w:rsidP="000173CB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0173CB" w:rsidRDefault="000173CB" w:rsidP="000173C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Empresa Nacional de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Mineria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 (ENAMI)</w:t>
                            </w:r>
                          </w:p>
                          <w:p w:rsidR="000173CB" w:rsidRPr="00B30887" w:rsidRDefault="000173CB" w:rsidP="000173CB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Planta Manuel Antonio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Matta</w:t>
                            </w:r>
                            <w:proofErr w:type="spellEnd"/>
                          </w:p>
                          <w:p w:rsidR="000173CB" w:rsidRDefault="000173CB" w:rsidP="000173C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  <w:t xml:space="preserve">Cargo: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u w:val="single"/>
                              </w:rPr>
                              <w:t>Muestrero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u w:val="single"/>
                              </w:rPr>
                              <w:t xml:space="preserve"> y Preparador de muestras</w:t>
                            </w:r>
                          </w:p>
                          <w:p w:rsidR="00F462DF" w:rsidRDefault="000173CB" w:rsidP="000173CB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AF5506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                        </w:t>
                            </w:r>
                          </w:p>
                          <w:p w:rsidR="000173CB" w:rsidRPr="00AF5506" w:rsidRDefault="000173CB" w:rsidP="000173CB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 w:rsidRPr="00AF5506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         </w:t>
                            </w:r>
                          </w:p>
                          <w:p w:rsidR="00F462DF" w:rsidRPr="00B30887" w:rsidRDefault="00F462DF" w:rsidP="00F462DF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3088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2008 (Enero-Marzo)                                                               Copiapó, Chile.</w:t>
                            </w:r>
                          </w:p>
                          <w:p w:rsidR="00F462DF" w:rsidRPr="00B30887" w:rsidRDefault="00F462DF" w:rsidP="00F462DF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F462DF" w:rsidRPr="00B30887" w:rsidRDefault="00F462DF" w:rsidP="00F462DF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Salinas y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Fabres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 (SALFA)</w:t>
                            </w:r>
                          </w:p>
                          <w:p w:rsidR="00F462DF" w:rsidRDefault="00F462DF" w:rsidP="00F462D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  <w:t xml:space="preserve">Cargo: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u w:val="single"/>
                              </w:rPr>
                              <w:t>Practicante de Mecánica Automotriz.</w:t>
                            </w:r>
                          </w:p>
                          <w:p w:rsidR="00F462DF" w:rsidRPr="00AF5506" w:rsidRDefault="00F462DF" w:rsidP="00F462DF">
                            <w:pPr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 w:rsidRPr="00AF5506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                                 </w:t>
                            </w:r>
                          </w:p>
                          <w:p w:rsidR="000173CB" w:rsidRPr="00B30887" w:rsidRDefault="000173CB" w:rsidP="004F25B4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27" type="#_x0000_t202" style="position:absolute;margin-left:117pt;margin-top:126pt;width:378pt;height:631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" strokecolor="#31849b">
                <v:textbox>
                  <w:txbxContent>
                    <w:p w:rsidR="003C0E88" w:rsidRPr="0072651F" w:rsidRDefault="003C0E88" w:rsidP="003C0E88">
                      <w:pPr>
                        <w:rPr>
                          <w:rFonts w:ascii="Arial" w:hAnsi="Arial"/>
                          <w:b/>
                          <w:color w:val="31849B"/>
                          <w:sz w:val="36"/>
                          <w:szCs w:val="36"/>
                        </w:rPr>
                      </w:pPr>
                      <w:r w:rsidRPr="0072651F">
                        <w:rPr>
                          <w:rFonts w:ascii="Arial" w:hAnsi="Arial"/>
                          <w:b/>
                          <w:color w:val="31849B"/>
                          <w:sz w:val="36"/>
                          <w:szCs w:val="36"/>
                        </w:rPr>
                        <w:t>EXPERIENCIA LABORAL</w:t>
                      </w:r>
                    </w:p>
                    <w:p w:rsidR="003C0E88" w:rsidRDefault="003C0E88" w:rsidP="003C0E88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1C1F1E" w:rsidRDefault="001C1F1E" w:rsidP="003C0E88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De 2015 (Junio-Diciembre)</w:t>
                      </w:r>
                      <w:r w:rsidR="003C0E88" w:rsidRPr="00B3088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                                                     Copiapó, Chile.</w:t>
                      </w:r>
                    </w:p>
                    <w:p w:rsidR="001C6C3C" w:rsidRPr="00B30887" w:rsidRDefault="001C6C3C" w:rsidP="003C0E88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784EFA" w:rsidRDefault="001C1F1E" w:rsidP="001C1F1E">
                      <w:pPr>
                        <w:jc w:val="center"/>
                        <w:rPr>
                          <w:rFonts w:ascii="Arial" w:hAnsi="Arial"/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Compañía Minera del Pacifico </w:t>
                      </w:r>
                      <w:r w:rsidRPr="00A73DB1">
                        <w:rPr>
                          <w:rFonts w:ascii="Arial" w:hAnsi="Arial"/>
                          <w:b/>
                          <w:color w:val="000000"/>
                        </w:rPr>
                        <w:t>(CAP)</w:t>
                      </w:r>
                      <w:r w:rsidR="00A73DB1">
                        <w:rPr>
                          <w:rFonts w:ascii="Arial" w:hAnsi="Arial"/>
                          <w:b/>
                          <w:color w:val="000000"/>
                        </w:rPr>
                        <w:t>.</w:t>
                      </w:r>
                    </w:p>
                    <w:p w:rsidR="005A5F0A" w:rsidRPr="00A73DB1" w:rsidRDefault="005A5F0A" w:rsidP="001C1F1E">
                      <w:pPr>
                        <w:jc w:val="center"/>
                        <w:rPr>
                          <w:rFonts w:ascii="Arial" w:hAnsi="Arial"/>
                          <w:b/>
                          <w:color w:val="000000"/>
                        </w:rPr>
                      </w:pPr>
                      <w:r w:rsidRPr="00A73DB1">
                        <w:rPr>
                          <w:rFonts w:ascii="Arial" w:hAnsi="Arial"/>
                          <w:b/>
                          <w:color w:val="000000"/>
                        </w:rPr>
                        <w:t xml:space="preserve">Planta Concentradora Cerro Negro </w:t>
                      </w:r>
                      <w:r w:rsidR="00A73DB1" w:rsidRPr="00A73DB1">
                        <w:rPr>
                          <w:rFonts w:ascii="Arial" w:hAnsi="Arial"/>
                          <w:b/>
                          <w:color w:val="000000"/>
                        </w:rPr>
                        <w:t>Norte</w:t>
                      </w:r>
                      <w:r w:rsidR="00A73DB1">
                        <w:rPr>
                          <w:rFonts w:ascii="Arial" w:hAnsi="Arial"/>
                          <w:b/>
                          <w:color w:val="000000"/>
                        </w:rPr>
                        <w:t>.</w:t>
                      </w:r>
                    </w:p>
                    <w:p w:rsidR="00784EFA" w:rsidRPr="00B30887" w:rsidRDefault="00AF5506" w:rsidP="00AF5506">
                      <w:pPr>
                        <w:jc w:val="center"/>
                        <w:rPr>
                          <w:rFonts w:ascii="Arial" w:hAnsi="Arial"/>
                          <w:color w:val="000000"/>
                          <w:u w:val="single"/>
                        </w:rPr>
                      </w:pPr>
                      <w:r>
                        <w:rPr>
                          <w:rFonts w:ascii="Arial" w:hAnsi="Arial"/>
                          <w:color w:val="000000"/>
                          <w:u w:val="single"/>
                        </w:rPr>
                        <w:t xml:space="preserve">Cargo    </w:t>
                      </w:r>
                      <w:r w:rsidR="005A5F0A" w:rsidRPr="00AF5506">
                        <w:rPr>
                          <w:rFonts w:ascii="Arial" w:hAnsi="Arial"/>
                          <w:color w:val="000000"/>
                          <w:u w:val="single"/>
                        </w:rPr>
                        <w:t>:</w:t>
                      </w:r>
                      <w:r w:rsidR="00784EFA" w:rsidRPr="00AF5506">
                        <w:rPr>
                          <w:rFonts w:ascii="Arial" w:hAnsi="Arial"/>
                          <w:b/>
                          <w:color w:val="000000"/>
                          <w:u w:val="single"/>
                        </w:rPr>
                        <w:t xml:space="preserve"> </w:t>
                      </w:r>
                      <w:r w:rsidR="005A5F0A" w:rsidRPr="00AF5506">
                        <w:rPr>
                          <w:rFonts w:ascii="Arial" w:hAnsi="Arial"/>
                          <w:b/>
                          <w:color w:val="000000"/>
                          <w:u w:val="single"/>
                        </w:rPr>
                        <w:t>Memorista de Ingeniería de Procesos</w:t>
                      </w:r>
                    </w:p>
                    <w:p w:rsidR="005A5F0A" w:rsidRDefault="005A5F0A" w:rsidP="004F25B4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Tema:                    Evaluación de Circuito Molienda-Clasificación.      </w:t>
                      </w:r>
                    </w:p>
                    <w:p w:rsidR="005A5F0A" w:rsidRDefault="005A5F0A" w:rsidP="005A5F0A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Complementos</w:t>
                      </w:r>
                      <w:r w:rsidR="00784EFA" w:rsidRPr="00B30887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784EFA" w:rsidRPr="00B30887" w:rsidRDefault="005A5F0A" w:rsidP="005A5F0A">
                      <w:pPr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Asesorías pruebas de Concentración Magnética en equipo piloto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Eriez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modelo L-8.</w:t>
                      </w:r>
                      <w:r w:rsidR="00784EFA" w:rsidRPr="00B30887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784EFA" w:rsidRPr="00B30887" w:rsidRDefault="005A5F0A" w:rsidP="005A5F0A">
                      <w:pPr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 w:rsidRPr="005A5F0A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Asesoría de Cinética de Molienda en Molino Bond, para tratamiento de rechazos gruesos en etapa </w:t>
                      </w:r>
                      <w:proofErr w:type="spellStart"/>
                      <w:r w:rsidRPr="005A5F0A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Rougher</w:t>
                      </w:r>
                      <w:proofErr w:type="spellEnd"/>
                      <w:r w:rsidRPr="005A5F0A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primaria. </w:t>
                      </w:r>
                    </w:p>
                    <w:p w:rsidR="00784EFA" w:rsidRPr="00B30887" w:rsidRDefault="005A5F0A" w:rsidP="005A5F0A">
                      <w:pPr>
                        <w:numPr>
                          <w:ilvl w:val="2"/>
                          <w:numId w:val="3"/>
                        </w:numPr>
                        <w:ind w:left="1068"/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Asesoría</w:t>
                      </w:r>
                      <w:r w:rsidR="00A73DB1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y supervisión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muestrera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y muestreo en terreno.</w:t>
                      </w:r>
                    </w:p>
                    <w:p w:rsidR="00784EFA" w:rsidRDefault="00784EFA" w:rsidP="005A5F0A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AF5506" w:rsidRPr="00B30887" w:rsidRDefault="00AF5506" w:rsidP="005A5F0A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3C0E88" w:rsidRDefault="003C0E88" w:rsidP="003C0E88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B3088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De </w:t>
                      </w:r>
                      <w:r w:rsidR="005A5F0A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2015 (Enero-Febrero)                                                            Copiapó, Chile.</w:t>
                      </w:r>
                    </w:p>
                    <w:p w:rsidR="001C6C3C" w:rsidRPr="00B30887" w:rsidRDefault="001C6C3C" w:rsidP="003C0E88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784EFA" w:rsidRPr="00B30887" w:rsidRDefault="00A73DB1" w:rsidP="00A73DB1">
                      <w:pPr>
                        <w:jc w:val="center"/>
                        <w:rPr>
                          <w:rFonts w:ascii="Arial" w:hAnsi="Arial"/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Compañía Contractual Minera Candelaria.</w:t>
                      </w:r>
                    </w:p>
                    <w:p w:rsidR="00784EFA" w:rsidRPr="00B30887" w:rsidRDefault="00AF5506" w:rsidP="00AF5506">
                      <w:pPr>
                        <w:jc w:val="center"/>
                        <w:rPr>
                          <w:rFonts w:ascii="Arial" w:hAnsi="Arial"/>
                          <w:color w:val="000000"/>
                          <w:u w:val="single"/>
                        </w:rPr>
                      </w:pPr>
                      <w:r>
                        <w:rPr>
                          <w:rFonts w:ascii="Arial" w:hAnsi="Arial"/>
                          <w:color w:val="000000"/>
                          <w:u w:val="single"/>
                        </w:rPr>
                        <w:t xml:space="preserve">Cargo    </w:t>
                      </w:r>
                      <w:r w:rsidR="00A73DB1">
                        <w:rPr>
                          <w:rFonts w:ascii="Arial" w:hAnsi="Arial"/>
                          <w:color w:val="000000"/>
                          <w:u w:val="single"/>
                        </w:rPr>
                        <w:t xml:space="preserve">: </w:t>
                      </w:r>
                      <w:r w:rsidR="00A73DB1" w:rsidRPr="00AF5506">
                        <w:rPr>
                          <w:rFonts w:ascii="Arial" w:hAnsi="Arial"/>
                          <w:b/>
                          <w:color w:val="000000"/>
                          <w:u w:val="single"/>
                        </w:rPr>
                        <w:t>Practicante de Ingeniería en Metalurgia</w:t>
                      </w:r>
                      <w:r w:rsidR="00A73DB1">
                        <w:rPr>
                          <w:rFonts w:ascii="Arial" w:hAnsi="Arial"/>
                          <w:color w:val="000000"/>
                          <w:u w:val="single"/>
                        </w:rPr>
                        <w:t>.</w:t>
                      </w:r>
                    </w:p>
                    <w:p w:rsidR="00784EFA" w:rsidRDefault="00784EFA" w:rsidP="00A73DB1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 w:rsidRPr="00B30887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Tareas </w:t>
                      </w:r>
                      <w:r w:rsidR="00A73DB1" w:rsidRPr="00B30887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realizadas</w:t>
                      </w:r>
                      <w:r w:rsidRPr="00B30887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A73DB1" w:rsidRDefault="00A73DB1" w:rsidP="00A73DB1">
                      <w:pPr>
                        <w:numPr>
                          <w:ilvl w:val="0"/>
                          <w:numId w:val="4"/>
                        </w:num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Análisis y Evaluación de cuerpos moledores en molino de Bolas.</w:t>
                      </w:r>
                    </w:p>
                    <w:p w:rsidR="00A73DB1" w:rsidRPr="00B30887" w:rsidRDefault="001C6C3C" w:rsidP="00A73DB1">
                      <w:pPr>
                        <w:numPr>
                          <w:ilvl w:val="0"/>
                          <w:numId w:val="4"/>
                        </w:num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Análisis y E</w:t>
                      </w:r>
                      <w:r w:rsidR="00A73DB1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valuación de revestimiento en molinos SAG</w:t>
                      </w:r>
                    </w:p>
                    <w:p w:rsidR="00784EFA" w:rsidRDefault="00784EFA" w:rsidP="004F25B4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F462DF" w:rsidRPr="00B30887" w:rsidRDefault="00F462DF" w:rsidP="004F25B4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3C0E88" w:rsidRPr="00B30887" w:rsidRDefault="003C0E88" w:rsidP="003C0E88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B3088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De </w:t>
                      </w:r>
                      <w:r w:rsidR="00AF5506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2014 (Julio-Diciembre)                                                            Copiapó, Chile.</w:t>
                      </w:r>
                    </w:p>
                    <w:p w:rsidR="003C0E88" w:rsidRPr="00B30887" w:rsidRDefault="003C0E88" w:rsidP="003C0E88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784EFA" w:rsidRPr="00B30887" w:rsidRDefault="00AF5506" w:rsidP="00AF5506">
                      <w:pPr>
                        <w:jc w:val="center"/>
                        <w:rPr>
                          <w:rFonts w:ascii="Arial" w:hAnsi="Arial"/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Universidad de Atacama</w:t>
                      </w:r>
                    </w:p>
                    <w:p w:rsidR="00784EFA" w:rsidRDefault="00AF5506" w:rsidP="00AF5506">
                      <w:pPr>
                        <w:jc w:val="center"/>
                        <w:rPr>
                          <w:rFonts w:ascii="Arial" w:hAnsi="Arial"/>
                          <w:b/>
                          <w:color w:val="000000"/>
                          <w:u w:val="single"/>
                        </w:rPr>
                      </w:pPr>
                      <w:r>
                        <w:rPr>
                          <w:rFonts w:ascii="Arial" w:hAnsi="Arial"/>
                          <w:color w:val="000000"/>
                          <w:u w:val="single"/>
                        </w:rPr>
                        <w:t xml:space="preserve">Cargo:       </w:t>
                      </w:r>
                      <w:r w:rsidRPr="00AF5506">
                        <w:rPr>
                          <w:rFonts w:ascii="Arial" w:hAnsi="Arial"/>
                          <w:b/>
                          <w:color w:val="000000"/>
                          <w:u w:val="single"/>
                        </w:rPr>
                        <w:t>Ayudante clases de Electrometalurgia</w:t>
                      </w:r>
                    </w:p>
                    <w:p w:rsidR="00AF5506" w:rsidRDefault="00AF5506" w:rsidP="00AF5506">
                      <w:pPr>
                        <w:jc w:val="center"/>
                        <w:rPr>
                          <w:rFonts w:ascii="Arial" w:hAnsi="Arial"/>
                          <w:color w:val="000000"/>
                          <w:u w:val="single"/>
                        </w:rPr>
                      </w:pPr>
                    </w:p>
                    <w:p w:rsidR="00AF5506" w:rsidRPr="00B30887" w:rsidRDefault="00AF5506" w:rsidP="00AF5506">
                      <w:pPr>
                        <w:jc w:val="center"/>
                        <w:rPr>
                          <w:rFonts w:ascii="Arial" w:hAnsi="Arial"/>
                          <w:color w:val="000000"/>
                          <w:u w:val="single"/>
                        </w:rPr>
                      </w:pPr>
                    </w:p>
                    <w:p w:rsidR="00AF5506" w:rsidRPr="00B30887" w:rsidRDefault="00AF5506" w:rsidP="00AF5506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B3088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De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2014 (Mayo-Diciembre)                                                           Copiapó, Chile.</w:t>
                      </w:r>
                    </w:p>
                    <w:p w:rsidR="00AF5506" w:rsidRPr="00B30887" w:rsidRDefault="00AF5506" w:rsidP="00AF5506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AF5506" w:rsidRPr="00B30887" w:rsidRDefault="00AF5506" w:rsidP="00AF5506">
                      <w:pPr>
                        <w:jc w:val="center"/>
                        <w:rPr>
                          <w:rFonts w:ascii="Arial" w:hAnsi="Arial"/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>Universidad de Atacama</w:t>
                      </w:r>
                    </w:p>
                    <w:p w:rsidR="00AF5506" w:rsidRDefault="00AF5506" w:rsidP="000173CB">
                      <w:pPr>
                        <w:jc w:val="center"/>
                        <w:rPr>
                          <w:rFonts w:ascii="Arial" w:hAnsi="Arial"/>
                          <w:b/>
                          <w:color w:val="000000"/>
                          <w:u w:val="single"/>
                        </w:rPr>
                      </w:pPr>
                      <w:r>
                        <w:rPr>
                          <w:rFonts w:ascii="Arial" w:hAnsi="Arial"/>
                          <w:color w:val="000000"/>
                          <w:u w:val="single"/>
                        </w:rPr>
                        <w:t>Cargo:</w:t>
                      </w:r>
                      <w:r w:rsidR="000173CB">
                        <w:rPr>
                          <w:rFonts w:ascii="Arial" w:hAnsi="Arial"/>
                          <w:color w:val="000000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u w:val="single"/>
                        </w:rPr>
                        <w:t>Encargado de Capacitaciones de Proyecto</w:t>
                      </w:r>
                    </w:p>
                    <w:p w:rsidR="00AF5506" w:rsidRPr="00AF5506" w:rsidRDefault="00AF5506" w:rsidP="00AF5506">
                      <w:pPr>
                        <w:rPr>
                          <w:rFonts w:ascii="Arial" w:hAnsi="Arial"/>
                          <w:color w:val="000000"/>
                        </w:rPr>
                      </w:pPr>
                      <w:r w:rsidRPr="00AF5506">
                        <w:rPr>
                          <w:rFonts w:ascii="Arial" w:hAnsi="Arial"/>
                          <w:b/>
                          <w:color w:val="000000"/>
                        </w:rPr>
                        <w:t xml:space="preserve">                                 “Robótica Educativa”</w:t>
                      </w:r>
                    </w:p>
                    <w:p w:rsidR="00784EFA" w:rsidRDefault="00784EFA" w:rsidP="004F25B4">
                      <w:pPr>
                        <w:rPr>
                          <w:color w:val="000000"/>
                        </w:rPr>
                      </w:pPr>
                    </w:p>
                    <w:p w:rsidR="000173CB" w:rsidRDefault="000173CB" w:rsidP="004F25B4">
                      <w:pPr>
                        <w:rPr>
                          <w:color w:val="000000"/>
                        </w:rPr>
                      </w:pPr>
                    </w:p>
                    <w:p w:rsidR="000173CB" w:rsidRPr="00B30887" w:rsidRDefault="000173CB" w:rsidP="000173CB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B3088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De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2013 (Diciembre)-2014(Marzo)                                               Copiapó, Chile.</w:t>
                      </w:r>
                    </w:p>
                    <w:p w:rsidR="000173CB" w:rsidRPr="00B30887" w:rsidRDefault="000173CB" w:rsidP="000173CB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0173CB" w:rsidRDefault="000173CB" w:rsidP="000173CB">
                      <w:pPr>
                        <w:jc w:val="center"/>
                        <w:rPr>
                          <w:rFonts w:ascii="Arial" w:hAnsi="Arial"/>
                          <w:b/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Empresa Nacional de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>Mineria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 (ENAMI)</w:t>
                      </w:r>
                    </w:p>
                    <w:p w:rsidR="000173CB" w:rsidRPr="00B30887" w:rsidRDefault="000173CB" w:rsidP="000173CB">
                      <w:pPr>
                        <w:jc w:val="center"/>
                        <w:rPr>
                          <w:rFonts w:ascii="Arial" w:hAnsi="Arial"/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Planta Manuel Antonio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>Matta</w:t>
                      </w:r>
                      <w:proofErr w:type="spellEnd"/>
                    </w:p>
                    <w:p w:rsidR="000173CB" w:rsidRDefault="000173CB" w:rsidP="000173CB">
                      <w:pPr>
                        <w:jc w:val="center"/>
                        <w:rPr>
                          <w:rFonts w:ascii="Arial" w:hAnsi="Arial"/>
                          <w:b/>
                          <w:color w:val="000000"/>
                          <w:u w:val="single"/>
                        </w:rPr>
                      </w:pPr>
                      <w:r>
                        <w:rPr>
                          <w:rFonts w:ascii="Arial" w:hAnsi="Arial"/>
                          <w:color w:val="000000"/>
                          <w:u w:val="single"/>
                        </w:rPr>
                        <w:t xml:space="preserve">Cargo: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  <w:u w:val="single"/>
                        </w:rPr>
                        <w:t>Muestrero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  <w:u w:val="single"/>
                        </w:rPr>
                        <w:t xml:space="preserve"> y Preparador de muestras</w:t>
                      </w:r>
                    </w:p>
                    <w:p w:rsidR="00F462DF" w:rsidRDefault="000173CB" w:rsidP="000173CB">
                      <w:pPr>
                        <w:rPr>
                          <w:rFonts w:ascii="Arial" w:hAnsi="Arial"/>
                          <w:b/>
                          <w:color w:val="000000"/>
                        </w:rPr>
                      </w:pPr>
                      <w:r w:rsidRPr="00AF5506">
                        <w:rPr>
                          <w:rFonts w:ascii="Arial" w:hAnsi="Arial"/>
                          <w:b/>
                          <w:color w:val="000000"/>
                        </w:rPr>
                        <w:t xml:space="preserve">                        </w:t>
                      </w:r>
                    </w:p>
                    <w:p w:rsidR="000173CB" w:rsidRPr="00AF5506" w:rsidRDefault="000173CB" w:rsidP="000173CB">
                      <w:pPr>
                        <w:rPr>
                          <w:rFonts w:ascii="Arial" w:hAnsi="Arial"/>
                          <w:color w:val="000000"/>
                        </w:rPr>
                      </w:pPr>
                      <w:r w:rsidRPr="00AF5506">
                        <w:rPr>
                          <w:rFonts w:ascii="Arial" w:hAnsi="Arial"/>
                          <w:b/>
                          <w:color w:val="000000"/>
                        </w:rPr>
                        <w:t xml:space="preserve">         </w:t>
                      </w:r>
                    </w:p>
                    <w:p w:rsidR="00F462DF" w:rsidRPr="00B30887" w:rsidRDefault="00F462DF" w:rsidP="00F462DF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B3088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De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2008 (Enero-Marzo)                                                               Copiapó, Chile.</w:t>
                      </w:r>
                    </w:p>
                    <w:p w:rsidR="00F462DF" w:rsidRPr="00B30887" w:rsidRDefault="00F462DF" w:rsidP="00F462DF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F462DF" w:rsidRPr="00B30887" w:rsidRDefault="00F462DF" w:rsidP="00F462DF">
                      <w:pPr>
                        <w:jc w:val="center"/>
                        <w:rPr>
                          <w:rFonts w:ascii="Arial" w:hAnsi="Arial"/>
                          <w:color w:val="00000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Salinas y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>Fabres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</w:rPr>
                        <w:t xml:space="preserve"> (SALFA)</w:t>
                      </w:r>
                    </w:p>
                    <w:p w:rsidR="00F462DF" w:rsidRDefault="00F462DF" w:rsidP="00F462DF">
                      <w:pPr>
                        <w:jc w:val="center"/>
                        <w:rPr>
                          <w:rFonts w:ascii="Arial" w:hAnsi="Arial"/>
                          <w:b/>
                          <w:color w:val="000000"/>
                          <w:u w:val="single"/>
                        </w:rPr>
                      </w:pPr>
                      <w:r>
                        <w:rPr>
                          <w:rFonts w:ascii="Arial" w:hAnsi="Arial"/>
                          <w:color w:val="000000"/>
                          <w:u w:val="single"/>
                        </w:rPr>
                        <w:t xml:space="preserve">Cargo: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u w:val="single"/>
                        </w:rPr>
                        <w:t>Practicante de Mecánica Automotriz.</w:t>
                      </w:r>
                    </w:p>
                    <w:p w:rsidR="00F462DF" w:rsidRPr="00AF5506" w:rsidRDefault="00F462DF" w:rsidP="00F462DF">
                      <w:pPr>
                        <w:rPr>
                          <w:rFonts w:ascii="Arial" w:hAnsi="Arial"/>
                          <w:color w:val="000000"/>
                        </w:rPr>
                      </w:pPr>
                      <w:r w:rsidRPr="00AF5506">
                        <w:rPr>
                          <w:rFonts w:ascii="Arial" w:hAnsi="Arial"/>
                          <w:b/>
                          <w:color w:val="000000"/>
                        </w:rPr>
                        <w:t xml:space="preserve">                                 </w:t>
                      </w:r>
                    </w:p>
                    <w:p w:rsidR="000173CB" w:rsidRPr="00B30887" w:rsidRDefault="000173CB" w:rsidP="004F25B4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-909955</wp:posOffset>
                </wp:positionH>
                <wp:positionV relativeFrom="paragraph">
                  <wp:posOffset>-685800</wp:posOffset>
                </wp:positionV>
                <wp:extent cx="7191375" cy="20574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29" y="21600"/>
                    <wp:lineTo x="21629" y="0"/>
                    <wp:lineTo x="0" y="0"/>
                  </wp:wrapPolygon>
                </wp:wrapThrough>
                <wp:docPr id="8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3FF" w:rsidRDefault="00C813FF" w:rsidP="00C813FF">
                            <w:pPr>
                              <w:rPr>
                                <w:rFonts w:ascii="Arial" w:hAnsi="Arial"/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</w:pPr>
                            <w:r w:rsidRPr="003873C1">
                              <w:t xml:space="preserve">                                                             </w:t>
                            </w:r>
                            <w:r w:rsidR="00386013">
                              <w:rPr>
                                <w:rFonts w:ascii="Arial" w:hAnsi="Arial"/>
                                <w:b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Sebastián Andrés Herrera Vásquez</w:t>
                            </w:r>
                          </w:p>
                          <w:p w:rsidR="001C1F1E" w:rsidRPr="00386013" w:rsidRDefault="001C1F1E" w:rsidP="001C1F1E">
                            <w:pPr>
                              <w:rPr>
                                <w:rFonts w:ascii="Arial" w:hAnsi="Arial"/>
                                <w:b/>
                                <w:color w:val="31849B" w:themeColor="accent5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</w:t>
                            </w:r>
                            <w:r w:rsidRPr="001C1F1E">
                              <w:rPr>
                                <w:rFonts w:ascii="Arial" w:hAnsi="Arial"/>
                                <w:b/>
                                <w:color w:val="31849B" w:themeColor="accent5" w:themeShade="BF"/>
                                <w:sz w:val="20"/>
                                <w:szCs w:val="20"/>
                              </w:rPr>
                              <w:t>Tel:</w:t>
                            </w:r>
                            <w:r>
                              <w:rPr>
                                <w:rFonts w:ascii="Arial" w:hAnsi="Arial"/>
                                <w:b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1C1F1E">
                              <w:rPr>
                                <w:rFonts w:ascii="Arial" w:hAnsi="Arial"/>
                                <w:b/>
                                <w:color w:val="31849B" w:themeColor="accent5" w:themeShade="BF"/>
                                <w:sz w:val="20"/>
                                <w:szCs w:val="20"/>
                              </w:rPr>
                              <w:t>+569-69154404</w:t>
                            </w:r>
                            <w:r w:rsidRPr="00386013">
                              <w:rPr>
                                <w:rFonts w:ascii="Arial" w:hAnsi="Arial"/>
                                <w:b/>
                                <w:color w:val="31849B" w:themeColor="accent5" w:themeShade="BF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b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+569-95662810</w:t>
                            </w:r>
                            <w:r w:rsidRPr="00386013">
                              <w:rPr>
                                <w:rFonts w:ascii="Arial" w:hAnsi="Arial"/>
                                <w:b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                                              </w:t>
                            </w:r>
                            <w:r w:rsidRPr="00386013">
                              <w:rPr>
                                <w:rFonts w:ascii="Arial" w:hAnsi="Arial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386013" w:rsidRPr="001C1F1E" w:rsidRDefault="001C1F1E" w:rsidP="001C1F1E">
                            <w:pPr>
                              <w:jc w:val="right"/>
                              <w:rPr>
                                <w:rFonts w:ascii="Arial" w:hAnsi="Arial"/>
                                <w:b/>
                                <w:color w:val="31849B" w:themeColor="accent5" w:themeShade="BF"/>
                                <w:sz w:val="20"/>
                                <w:szCs w:val="20"/>
                              </w:rPr>
                            </w:pPr>
                            <w:r w:rsidRPr="00386013">
                              <w:rPr>
                                <w:rFonts w:ascii="Arial" w:hAnsi="Arial"/>
                                <w:b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                  </w:t>
                            </w:r>
                            <w:r w:rsidRPr="00386013">
                              <w:rPr>
                                <w:rFonts w:ascii="Arial" w:hAnsi="Arial"/>
                                <w:b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E-mail: sebastian.herrera.vasquez@gmail.com                                   </w:t>
                            </w:r>
                          </w:p>
                          <w:p w:rsidR="00C813FF" w:rsidRDefault="00C813FF" w:rsidP="00386013">
                            <w:pPr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</w:pPr>
                            <w:r w:rsidRPr="00612CB5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386013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                Rut:                                    17.492.416-3</w:t>
                            </w:r>
                          </w:p>
                          <w:p w:rsidR="00386013" w:rsidRDefault="00386013" w:rsidP="00386013">
                            <w:pPr>
                              <w:ind w:left="2832"/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>Nacionalidad:                     Chileno</w:t>
                            </w:r>
                          </w:p>
                          <w:p w:rsidR="00386013" w:rsidRDefault="00386013" w:rsidP="00386013">
                            <w:pPr>
                              <w:ind w:left="2832"/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>Estado Civil:                       Soltero (sin hijos)</w:t>
                            </w:r>
                          </w:p>
                          <w:p w:rsidR="00386013" w:rsidRDefault="00386013" w:rsidP="00386013">
                            <w:pPr>
                              <w:ind w:left="2832"/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>Situación Militar:                 al día</w:t>
                            </w:r>
                          </w:p>
                          <w:p w:rsidR="00386013" w:rsidRDefault="00386013" w:rsidP="00386013">
                            <w:pPr>
                              <w:ind w:left="2832"/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>Dirección: Ramón:              Freire#100, Copiapó</w:t>
                            </w:r>
                          </w:p>
                          <w:p w:rsidR="00386013" w:rsidRDefault="00386013" w:rsidP="00386013">
                            <w:pPr>
                              <w:ind w:left="2832"/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>Grado Académico:              Licenciatura en Ciencias de la Ingeniería</w:t>
                            </w:r>
                          </w:p>
                          <w:p w:rsidR="00386013" w:rsidRPr="00612CB5" w:rsidRDefault="00386013" w:rsidP="00386013">
                            <w:pPr>
                              <w:ind w:left="2832"/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>Licencia de Conducir:         Clase B y C</w:t>
                            </w:r>
                          </w:p>
                          <w:p w:rsidR="00C813FF" w:rsidRPr="00612CB5" w:rsidRDefault="00C813FF" w:rsidP="00386013">
                            <w:pPr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</w:pPr>
                            <w:r w:rsidRPr="00612CB5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386013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</w:p>
                          <w:p w:rsidR="00C813FF" w:rsidRPr="00386013" w:rsidRDefault="00C813FF" w:rsidP="001C1F1E">
                            <w:pPr>
                              <w:jc w:val="right"/>
                              <w:rPr>
                                <w:rFonts w:ascii="Arial" w:hAnsi="Arial"/>
                                <w:b/>
                                <w:color w:val="31849B" w:themeColor="accent5" w:themeShade="BF"/>
                                <w:sz w:val="20"/>
                                <w:szCs w:val="20"/>
                              </w:rPr>
                            </w:pPr>
                            <w:r w:rsidRPr="00612CB5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                                                 </w:t>
                            </w:r>
                            <w:r w:rsidR="00386013">
                              <w:rPr>
                                <w:rFonts w:ascii="Arial" w:hAnsi="Arial"/>
                                <w:color w:val="31849B" w:themeColor="accent5" w:themeShade="BF"/>
                                <w:sz w:val="20"/>
                                <w:szCs w:val="20"/>
                              </w:rPr>
                              <w:t xml:space="preserve">                                                            </w:t>
                            </w:r>
                          </w:p>
                          <w:p w:rsidR="00C813FF" w:rsidRPr="00612CB5" w:rsidRDefault="00C813FF" w:rsidP="00C813FF">
                            <w:pPr>
                              <w:rPr>
                                <w:color w:val="31849B" w:themeColor="accent5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" o:spid="_x0000_s1028" style="position:absolute;margin-left:-71.65pt;margin-top:-54pt;width:566.25pt;height:16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" strokecolor="#31849b [2408]">
                <v:textbox>
                  <w:txbxContent>
                    <w:p w:rsidR="00C813FF" w:rsidRDefault="00C813FF" w:rsidP="00C813FF">
                      <w:pPr>
                        <w:rPr>
                          <w:rFonts w:ascii="Arial" w:hAnsi="Arial"/>
                          <w:b/>
                          <w:color w:val="31849B" w:themeColor="accent5" w:themeShade="BF"/>
                          <w:sz w:val="36"/>
                          <w:szCs w:val="36"/>
                        </w:rPr>
                      </w:pPr>
                      <w:r w:rsidRPr="003873C1">
                        <w:t xml:space="preserve">                                                             </w:t>
                      </w:r>
                      <w:r w:rsidR="00386013">
                        <w:rPr>
                          <w:rFonts w:ascii="Arial" w:hAnsi="Arial"/>
                          <w:b/>
                          <w:color w:val="31849B" w:themeColor="accent5" w:themeShade="BF"/>
                          <w:sz w:val="36"/>
                          <w:szCs w:val="36"/>
                        </w:rPr>
                        <w:t>Sebastián Andrés Herrera Vásquez</w:t>
                      </w:r>
                    </w:p>
                    <w:p w:rsidR="001C1F1E" w:rsidRPr="00386013" w:rsidRDefault="001C1F1E" w:rsidP="001C1F1E">
                      <w:pPr>
                        <w:rPr>
                          <w:rFonts w:ascii="Arial" w:hAnsi="Arial"/>
                          <w:b/>
                          <w:color w:val="31849B" w:themeColor="accent5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</w:t>
                      </w:r>
                      <w:r w:rsidRPr="001C1F1E">
                        <w:rPr>
                          <w:rFonts w:ascii="Arial" w:hAnsi="Arial"/>
                          <w:b/>
                          <w:color w:val="31849B" w:themeColor="accent5" w:themeShade="BF"/>
                          <w:sz w:val="20"/>
                          <w:szCs w:val="20"/>
                        </w:rPr>
                        <w:t>Tel:</w:t>
                      </w:r>
                      <w:r>
                        <w:rPr>
                          <w:rFonts w:ascii="Arial" w:hAnsi="Arial"/>
                          <w:b/>
                          <w:color w:val="31849B" w:themeColor="accent5" w:themeShade="BF"/>
                          <w:sz w:val="20"/>
                          <w:szCs w:val="20"/>
                        </w:rPr>
                        <w:t xml:space="preserve">       </w:t>
                      </w:r>
                      <w:r w:rsidRPr="001C1F1E">
                        <w:rPr>
                          <w:rFonts w:ascii="Arial" w:hAnsi="Arial"/>
                          <w:b/>
                          <w:color w:val="31849B" w:themeColor="accent5" w:themeShade="BF"/>
                          <w:sz w:val="20"/>
                          <w:szCs w:val="20"/>
                        </w:rPr>
                        <w:t>+569-69154404</w:t>
                      </w:r>
                      <w:r w:rsidRPr="00386013">
                        <w:rPr>
                          <w:rFonts w:ascii="Arial" w:hAnsi="Arial"/>
                          <w:b/>
                          <w:color w:val="31849B" w:themeColor="accent5" w:themeShade="BF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hAnsi="Arial"/>
                          <w:b/>
                          <w:color w:val="31849B" w:themeColor="accent5" w:themeShade="BF"/>
                          <w:sz w:val="20"/>
                          <w:szCs w:val="20"/>
                        </w:rPr>
                        <w:t xml:space="preserve"> +569-95662810</w:t>
                      </w:r>
                      <w:r w:rsidRPr="00386013">
                        <w:rPr>
                          <w:rFonts w:ascii="Arial" w:hAnsi="Arial"/>
                          <w:b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                                              </w:t>
                      </w:r>
                      <w:r w:rsidRPr="00386013">
                        <w:rPr>
                          <w:rFonts w:ascii="Arial" w:hAnsi="Arial"/>
                          <w:b/>
                          <w:color w:val="31849B" w:themeColor="accent5" w:themeShade="BF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386013" w:rsidRPr="001C1F1E" w:rsidRDefault="001C1F1E" w:rsidP="001C1F1E">
                      <w:pPr>
                        <w:jc w:val="right"/>
                        <w:rPr>
                          <w:rFonts w:ascii="Arial" w:hAnsi="Arial"/>
                          <w:b/>
                          <w:color w:val="31849B" w:themeColor="accent5" w:themeShade="BF"/>
                          <w:sz w:val="20"/>
                          <w:szCs w:val="20"/>
                        </w:rPr>
                      </w:pPr>
                      <w:r w:rsidRPr="00386013">
                        <w:rPr>
                          <w:rFonts w:ascii="Arial" w:hAnsi="Arial"/>
                          <w:b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                                                                                 </w:t>
                      </w:r>
                      <w:r>
                        <w:rPr>
                          <w:rFonts w:ascii="Arial" w:hAnsi="Arial"/>
                          <w:b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                  </w:t>
                      </w:r>
                      <w:r w:rsidRPr="00386013">
                        <w:rPr>
                          <w:rFonts w:ascii="Arial" w:hAnsi="Arial"/>
                          <w:b/>
                          <w:color w:val="31849B" w:themeColor="accent5" w:themeShade="BF"/>
                          <w:sz w:val="20"/>
                          <w:szCs w:val="20"/>
                        </w:rPr>
                        <w:t xml:space="preserve"> E-mail: sebastian.herrera.vasquez@gmail.com                                   </w:t>
                      </w:r>
                    </w:p>
                    <w:p w:rsidR="00C813FF" w:rsidRDefault="00C813FF" w:rsidP="00386013">
                      <w:pPr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</w:pPr>
                      <w:r w:rsidRPr="00612CB5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                 </w:t>
                      </w:r>
                      <w:r w:rsidR="00386013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                Rut:                                    17.492.416-3</w:t>
                      </w:r>
                    </w:p>
                    <w:p w:rsidR="00386013" w:rsidRDefault="00386013" w:rsidP="00386013">
                      <w:pPr>
                        <w:ind w:left="2832"/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>Nacionalidad:                     Chileno</w:t>
                      </w:r>
                    </w:p>
                    <w:p w:rsidR="00386013" w:rsidRDefault="00386013" w:rsidP="00386013">
                      <w:pPr>
                        <w:ind w:left="2832"/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>Estado Civil:                       Soltero (sin hijos)</w:t>
                      </w:r>
                    </w:p>
                    <w:p w:rsidR="00386013" w:rsidRDefault="00386013" w:rsidP="00386013">
                      <w:pPr>
                        <w:ind w:left="2832"/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>Situación Militar:                 al día</w:t>
                      </w:r>
                    </w:p>
                    <w:p w:rsidR="00386013" w:rsidRDefault="00386013" w:rsidP="00386013">
                      <w:pPr>
                        <w:ind w:left="2832"/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>Dirección: Ramón:              Freire#100, Copiapó</w:t>
                      </w:r>
                    </w:p>
                    <w:p w:rsidR="00386013" w:rsidRDefault="00386013" w:rsidP="00386013">
                      <w:pPr>
                        <w:ind w:left="2832"/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>Grado Académico:              Licenciatura en Ciencias de la Ingeniería</w:t>
                      </w:r>
                    </w:p>
                    <w:p w:rsidR="00386013" w:rsidRPr="00612CB5" w:rsidRDefault="00386013" w:rsidP="00386013">
                      <w:pPr>
                        <w:ind w:left="2832"/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>Licencia de Conducir:         Clase B y C</w:t>
                      </w:r>
                    </w:p>
                    <w:p w:rsidR="00C813FF" w:rsidRPr="00612CB5" w:rsidRDefault="00C813FF" w:rsidP="00386013">
                      <w:pPr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</w:pPr>
                      <w:r w:rsidRPr="00612CB5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                 </w:t>
                      </w:r>
                      <w:r w:rsidR="00386013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                   </w:t>
                      </w:r>
                    </w:p>
                    <w:p w:rsidR="00C813FF" w:rsidRPr="00386013" w:rsidRDefault="00C813FF" w:rsidP="001C1F1E">
                      <w:pPr>
                        <w:jc w:val="right"/>
                        <w:rPr>
                          <w:rFonts w:ascii="Arial" w:hAnsi="Arial"/>
                          <w:b/>
                          <w:color w:val="31849B" w:themeColor="accent5" w:themeShade="BF"/>
                          <w:sz w:val="20"/>
                          <w:szCs w:val="20"/>
                        </w:rPr>
                      </w:pPr>
                      <w:r w:rsidRPr="00612CB5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                                                 </w:t>
                      </w:r>
                      <w:r w:rsidR="00386013">
                        <w:rPr>
                          <w:rFonts w:ascii="Arial" w:hAnsi="Arial"/>
                          <w:color w:val="31849B" w:themeColor="accent5" w:themeShade="BF"/>
                          <w:sz w:val="20"/>
                          <w:szCs w:val="20"/>
                        </w:rPr>
                        <w:t xml:space="preserve">                                                            </w:t>
                      </w:r>
                    </w:p>
                    <w:p w:rsidR="00C813FF" w:rsidRPr="00612CB5" w:rsidRDefault="00C813FF" w:rsidP="00C813FF">
                      <w:pPr>
                        <w:rPr>
                          <w:color w:val="31849B" w:themeColor="accent5" w:themeShade="BF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-571500</wp:posOffset>
                </wp:positionV>
                <wp:extent cx="1714500" cy="1943100"/>
                <wp:effectExtent l="0" t="0" r="0" b="0"/>
                <wp:wrapThrough wrapText="bothSides">
                  <wp:wrapPolygon edited="0">
                    <wp:start x="0" y="0"/>
                    <wp:lineTo x="0" y="21388"/>
                    <wp:lineTo x="21360" y="21388"/>
                    <wp:lineTo x="21360" y="0"/>
                    <wp:lineTo x="0" y="0"/>
                  </wp:wrapPolygon>
                </wp:wrapThrough>
                <wp:docPr id="7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808080">
                                    <a:alpha val="3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 id="4">
                        <w:txbxContent>
                          <w:p w:rsidR="00AD3A5C" w:rsidRDefault="00C90DE6" w:rsidP="00AD3A5C">
                            <w:r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>
                                  <wp:extent cx="1873250" cy="1873250"/>
                                  <wp:effectExtent l="19050" t="0" r="0" b="0"/>
                                  <wp:docPr id="3" name="Imagen 3" descr="C:\Users\ajorquera\Downloads\20151105_1434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C:\Users\ajorquera\Downloads\20151105_1434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3250" cy="187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" o:spid="_x0000_s1029" style="position:absolute;margin-left:-63pt;margin-top:-45pt;width:135pt;height:15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" stroked="f" strokecolor="#d8d8d8">
                <v:shadow opacity="22936f" origin=",.5" offset="0,.63889mm"/>
                <v:textbox style="mso-next-textbox:#Text Box 15">
                  <w:txbxContent>
                    <w:p w:rsidR="00AD3A5C" w:rsidRDefault="00C90DE6" w:rsidP="00AD3A5C">
                      <w:r>
                        <w:rPr>
                          <w:noProof/>
                          <w:lang w:val="es-ES"/>
                        </w:rPr>
                        <w:drawing>
                          <wp:inline distT="0" distB="0" distL="0" distR="0">
                            <wp:extent cx="1873250" cy="1873250"/>
                            <wp:effectExtent l="19050" t="0" r="0" b="0"/>
                            <wp:docPr id="3" name="Imagen 3" descr="C:\Users\ajorquera\Downloads\20151105_1434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C:\Users\ajorquera\Downloads\20151105_1434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3250" cy="187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1028700</wp:posOffset>
                </wp:positionV>
                <wp:extent cx="914400" cy="914400"/>
                <wp:effectExtent l="0" t="0" r="0" b="0"/>
                <wp:wrapTight wrapText="bothSides">
                  <wp:wrapPolygon edited="0">
                    <wp:start x="900" y="1350"/>
                    <wp:lineTo x="900" y="20250"/>
                    <wp:lineTo x="20250" y="20250"/>
                    <wp:lineTo x="20250" y="1350"/>
                    <wp:lineTo x="900" y="1350"/>
                  </wp:wrapPolygon>
                </wp:wrapTight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387pt;margin-top:81pt;width:1in;height:1in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</w:p>
    <w:p w:rsidR="00A70072" w:rsidRPr="00A70072" w:rsidRDefault="00A67542" w:rsidP="00A70072">
      <w:r>
        <w:rPr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-913765</wp:posOffset>
                </wp:positionH>
                <wp:positionV relativeFrom="paragraph">
                  <wp:posOffset>-642620</wp:posOffset>
                </wp:positionV>
                <wp:extent cx="7200900" cy="2752725"/>
                <wp:effectExtent l="0" t="0" r="19050" b="28575"/>
                <wp:wrapSquare wrapText="bothSides"/>
                <wp:docPr id="5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EFA" w:rsidRPr="0072651F" w:rsidRDefault="00784EFA" w:rsidP="004F25B4">
                            <w:pPr>
                              <w:rPr>
                                <w:rFonts w:ascii="Arial" w:hAnsi="Arial"/>
                                <w:b/>
                                <w:color w:val="31849B"/>
                                <w:sz w:val="20"/>
                                <w:szCs w:val="20"/>
                              </w:rPr>
                            </w:pPr>
                            <w:r w:rsidRPr="0072651F">
                              <w:rPr>
                                <w:rFonts w:ascii="Arial" w:hAnsi="Arial"/>
                                <w:b/>
                                <w:color w:val="31849B"/>
                                <w:sz w:val="36"/>
                                <w:szCs w:val="36"/>
                              </w:rPr>
                              <w:t>ESTUDIOS</w:t>
                            </w:r>
                          </w:p>
                          <w:p w:rsidR="00784EFA" w:rsidRPr="00B30887" w:rsidRDefault="00784EFA" w:rsidP="004F25B4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784EFA" w:rsidRPr="003C0E88" w:rsidRDefault="00784EFA" w:rsidP="004F25B4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3088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830B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2008-2014</w:t>
                            </w:r>
                            <w:r w:rsidR="002F4DE2" w:rsidRPr="00B3088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F4DE2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="00C830B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="00C830B7">
                              <w:rPr>
                                <w:rFonts w:ascii="Arial" w:hAnsi="Arial"/>
                                <w:color w:val="000000"/>
                              </w:rPr>
                              <w:t>Egresado de Ingeniería Civil en Metalurgia</w:t>
                            </w:r>
                          </w:p>
                          <w:p w:rsidR="00784EFA" w:rsidRPr="002F4DE2" w:rsidRDefault="00C830B7" w:rsidP="004F25B4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(Copiapó-Chile</w:t>
                            </w:r>
                            <w:r w:rsidR="002F4DE2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)  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Universidad de Atacama</w:t>
                            </w:r>
                          </w:p>
                          <w:p w:rsidR="00784EFA" w:rsidRDefault="00784EFA" w:rsidP="004F25B4">
                            <w:pP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645806" w:rsidRPr="003C0E88" w:rsidRDefault="00C830B7" w:rsidP="00645806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2014</w:t>
                            </w:r>
                            <w:r w:rsidR="00645806" w:rsidRPr="00B3088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5806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             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Licenciado en ciencias de la </w:t>
                            </w:r>
                            <w:r w:rsidR="001C6C3C">
                              <w:rPr>
                                <w:rFonts w:ascii="Arial" w:hAnsi="Arial"/>
                                <w:color w:val="000000"/>
                              </w:rPr>
                              <w:t>Ingeniería</w:t>
                            </w:r>
                          </w:p>
                          <w:p w:rsidR="00645806" w:rsidRPr="00645806" w:rsidRDefault="00645806" w:rsidP="00645806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(</w:t>
                            </w:r>
                            <w:r w:rsidR="00C830B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Copiapó-Chile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)     </w:t>
                            </w:r>
                            <w:r w:rsidR="00C830B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  <w:r w:rsidR="00C830B7"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Universidad de Atacama</w:t>
                            </w:r>
                          </w:p>
                          <w:p w:rsidR="00645806" w:rsidRDefault="00645806" w:rsidP="004F25B4">
                            <w:pP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645806" w:rsidRPr="003C0E88" w:rsidRDefault="00C830B7" w:rsidP="00645806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2004-2007</w:t>
                            </w:r>
                            <w:r w:rsidR="00645806" w:rsidRPr="00B3088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5806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 w:rsidR="001C6C3C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6C3C">
                              <w:rPr>
                                <w:rFonts w:ascii="Arial" w:hAnsi="Arial"/>
                                <w:color w:val="000000"/>
                              </w:rPr>
                              <w:t>Técnico en Mecánica Automotriz</w:t>
                            </w:r>
                          </w:p>
                          <w:p w:rsidR="00645806" w:rsidRDefault="00645806" w:rsidP="00645806">
                            <w:pPr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(</w:t>
                            </w:r>
                            <w:r w:rsidR="00C830B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Copiapó-Chile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)     </w:t>
                            </w:r>
                            <w:r w:rsidR="001C6C3C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  <w:r w:rsidR="001C6C3C"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Escuela Técnico Profesional (ETP)</w:t>
                            </w:r>
                          </w:p>
                          <w:p w:rsidR="001C6C3C" w:rsidRDefault="001C6C3C" w:rsidP="00645806">
                            <w:pPr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C6C3C" w:rsidRDefault="001C6C3C" w:rsidP="00645806">
                            <w:pPr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C6C3C" w:rsidRPr="003C0E88" w:rsidRDefault="001C6C3C" w:rsidP="001C6C3C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1996-2003</w:t>
                            </w:r>
                            <w:r w:rsidRPr="00B3088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    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Educación básica completa</w:t>
                            </w:r>
                          </w:p>
                          <w:p w:rsidR="001C6C3C" w:rsidRPr="002F4DE2" w:rsidRDefault="001C6C3C" w:rsidP="001C6C3C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(Copiapó-Chile)                                 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Colegio Adventista</w:t>
                            </w:r>
                          </w:p>
                          <w:p w:rsidR="001C6C3C" w:rsidRPr="002F4DE2" w:rsidRDefault="001C6C3C" w:rsidP="00645806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645806" w:rsidRDefault="00645806" w:rsidP="00645806">
                            <w:pP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645806" w:rsidRDefault="00645806" w:rsidP="004F25B4">
                            <w:pP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784EFA" w:rsidRPr="00B30887" w:rsidRDefault="00784EFA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31" type="#_x0000_t202" style="position:absolute;margin-left:-71.95pt;margin-top:-50.6pt;width:567pt;height:216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" strokecolor="#31849b">
                <v:textbox>
                  <w:txbxContent>
                    <w:p w:rsidR="00784EFA" w:rsidRPr="0072651F" w:rsidRDefault="00784EFA" w:rsidP="004F25B4">
                      <w:pPr>
                        <w:rPr>
                          <w:rFonts w:ascii="Arial" w:hAnsi="Arial"/>
                          <w:b/>
                          <w:color w:val="31849B"/>
                          <w:sz w:val="20"/>
                          <w:szCs w:val="20"/>
                        </w:rPr>
                      </w:pPr>
                      <w:r w:rsidRPr="0072651F">
                        <w:rPr>
                          <w:rFonts w:ascii="Arial" w:hAnsi="Arial"/>
                          <w:b/>
                          <w:color w:val="31849B"/>
                          <w:sz w:val="36"/>
                          <w:szCs w:val="36"/>
                        </w:rPr>
                        <w:t>ESTUDIOS</w:t>
                      </w:r>
                    </w:p>
                    <w:p w:rsidR="00784EFA" w:rsidRPr="00B30887" w:rsidRDefault="00784EFA" w:rsidP="004F25B4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784EFA" w:rsidRPr="003C0E88" w:rsidRDefault="00784EFA" w:rsidP="004F25B4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B3088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C830B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2008-2014</w:t>
                      </w:r>
                      <w:r w:rsidR="002F4DE2" w:rsidRPr="00B3088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2F4DE2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                  </w:t>
                      </w:r>
                      <w:r w:rsidR="00C830B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                      </w:t>
                      </w:r>
                      <w:r w:rsidR="00C830B7">
                        <w:rPr>
                          <w:rFonts w:ascii="Arial" w:hAnsi="Arial"/>
                          <w:color w:val="000000"/>
                        </w:rPr>
                        <w:t>Egresado de Ingeniería Civil en Metalurgia</w:t>
                      </w:r>
                    </w:p>
                    <w:p w:rsidR="00784EFA" w:rsidRPr="002F4DE2" w:rsidRDefault="00C830B7" w:rsidP="004F25B4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(Copiapó-Chile</w:t>
                      </w:r>
                      <w:r w:rsidR="002F4DE2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)    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                            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  <w:t>Universidad de Atacama</w:t>
                      </w:r>
                    </w:p>
                    <w:p w:rsidR="00784EFA" w:rsidRDefault="00784EFA" w:rsidP="004F25B4">
                      <w:pPr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:rsidR="00645806" w:rsidRPr="003C0E88" w:rsidRDefault="00C830B7" w:rsidP="00645806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2014</w:t>
                      </w:r>
                      <w:r w:rsidR="00645806" w:rsidRPr="00B3088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645806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                                                  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Licenciado en ciencias de la </w:t>
                      </w:r>
                      <w:r w:rsidR="001C6C3C">
                        <w:rPr>
                          <w:rFonts w:ascii="Arial" w:hAnsi="Arial"/>
                          <w:color w:val="000000"/>
                        </w:rPr>
                        <w:t>Ingeniería</w:t>
                      </w:r>
                    </w:p>
                    <w:p w:rsidR="00645806" w:rsidRPr="00645806" w:rsidRDefault="00645806" w:rsidP="00645806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(</w:t>
                      </w:r>
                      <w:r w:rsidR="00C830B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Copiapó-Chile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)     </w:t>
                      </w:r>
                      <w:r w:rsidR="00C830B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                            </w:t>
                      </w:r>
                      <w:r w:rsidR="00C830B7"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  <w:t>Universidad de Atacama</w:t>
                      </w:r>
                    </w:p>
                    <w:p w:rsidR="00645806" w:rsidRDefault="00645806" w:rsidP="004F25B4">
                      <w:pPr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:rsidR="00645806" w:rsidRPr="003C0E88" w:rsidRDefault="00C830B7" w:rsidP="00645806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2004-2007</w:t>
                      </w:r>
                      <w:r w:rsidR="00645806" w:rsidRPr="00B3088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645806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                 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                     </w:t>
                      </w:r>
                      <w:r w:rsidR="001C6C3C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1C6C3C">
                        <w:rPr>
                          <w:rFonts w:ascii="Arial" w:hAnsi="Arial"/>
                          <w:color w:val="000000"/>
                        </w:rPr>
                        <w:t>Técnico en Mecánica Automotriz</w:t>
                      </w:r>
                    </w:p>
                    <w:p w:rsidR="00645806" w:rsidRDefault="00645806" w:rsidP="00645806">
                      <w:pPr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(</w:t>
                      </w:r>
                      <w:r w:rsidR="00C830B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Copiapó-Chile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)     </w:t>
                      </w:r>
                      <w:r w:rsidR="001C6C3C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                            </w:t>
                      </w:r>
                      <w:r w:rsidR="001C6C3C"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  <w:t>Escuela Técnico Profesional (ETP)</w:t>
                      </w:r>
                    </w:p>
                    <w:p w:rsidR="001C6C3C" w:rsidRDefault="001C6C3C" w:rsidP="00645806">
                      <w:pPr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</w:pPr>
                    </w:p>
                    <w:p w:rsidR="001C6C3C" w:rsidRDefault="001C6C3C" w:rsidP="00645806">
                      <w:pPr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</w:pPr>
                    </w:p>
                    <w:p w:rsidR="001C6C3C" w:rsidRPr="003C0E88" w:rsidRDefault="001C6C3C" w:rsidP="001C6C3C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1996-2003</w:t>
                      </w:r>
                      <w:r w:rsidRPr="00B3088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                                         </w:t>
                      </w:r>
                      <w:r>
                        <w:rPr>
                          <w:rFonts w:ascii="Arial" w:hAnsi="Arial"/>
                          <w:color w:val="000000"/>
                        </w:rPr>
                        <w:t>Educación básica completa</w:t>
                      </w:r>
                    </w:p>
                    <w:p w:rsidR="001C6C3C" w:rsidRPr="002F4DE2" w:rsidRDefault="001C6C3C" w:rsidP="001C6C3C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(Copiapó-Chile)                                  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z w:val="20"/>
                          <w:szCs w:val="20"/>
                        </w:rPr>
                        <w:t>Colegio Adventista</w:t>
                      </w:r>
                    </w:p>
                    <w:p w:rsidR="001C6C3C" w:rsidRPr="002F4DE2" w:rsidRDefault="001C6C3C" w:rsidP="00645806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645806" w:rsidRDefault="00645806" w:rsidP="00645806">
                      <w:pPr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:rsidR="00645806" w:rsidRDefault="00645806" w:rsidP="004F25B4">
                      <w:pPr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:rsidR="00784EFA" w:rsidRPr="00B30887" w:rsidRDefault="00784EFA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04A4">
        <w:softHyphen/>
      </w:r>
      <w:r w:rsidR="001D04A4">
        <w:softHyphen/>
      </w:r>
    </w:p>
    <w:p w:rsidR="00A70072" w:rsidRPr="00A70072" w:rsidRDefault="00A70072" w:rsidP="00A70072"/>
    <w:p w:rsidR="00A70072" w:rsidRPr="00A70072" w:rsidRDefault="00A67542" w:rsidP="00A70072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-913765</wp:posOffset>
                </wp:positionH>
                <wp:positionV relativeFrom="paragraph">
                  <wp:posOffset>127635</wp:posOffset>
                </wp:positionV>
                <wp:extent cx="7200900" cy="5715000"/>
                <wp:effectExtent l="0" t="0" r="19050" b="19050"/>
                <wp:wrapSquare wrapText="bothSides"/>
                <wp:docPr id="4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571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0F9" w:rsidRPr="0072651F" w:rsidRDefault="00E360F9" w:rsidP="00E360F9">
                            <w:pPr>
                              <w:rPr>
                                <w:rFonts w:ascii="Arial" w:hAnsi="Arial"/>
                                <w:b/>
                                <w:color w:val="31849B"/>
                                <w:sz w:val="20"/>
                                <w:szCs w:val="20"/>
                              </w:rPr>
                            </w:pPr>
                            <w:r w:rsidRPr="0072651F">
                              <w:rPr>
                                <w:rFonts w:ascii="Arial" w:hAnsi="Arial"/>
                                <w:b/>
                                <w:color w:val="31849B"/>
                                <w:sz w:val="36"/>
                                <w:szCs w:val="36"/>
                              </w:rPr>
                              <w:t>REFERENCIAS</w:t>
                            </w:r>
                          </w:p>
                          <w:p w:rsidR="00E360F9" w:rsidRPr="00B30887" w:rsidRDefault="00E360F9" w:rsidP="00E360F9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360F9" w:rsidRPr="0044216C" w:rsidRDefault="001C6C3C" w:rsidP="00E360F9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Pablo Alberto Espinoza </w:t>
                            </w:r>
                            <w:r w:rsidR="00384254">
                              <w:rPr>
                                <w:rFonts w:ascii="Arial" w:hAnsi="Arial"/>
                                <w:b/>
                              </w:rPr>
                              <w:t>González</w:t>
                            </w:r>
                          </w:p>
                          <w:p w:rsidR="00E360F9" w:rsidRPr="0044216C" w:rsidRDefault="001C6C3C" w:rsidP="00E360F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Compañía Min</w:t>
                            </w:r>
                            <w:r w:rsidR="0012731F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era del Pacifico </w:t>
                            </w:r>
                          </w:p>
                          <w:p w:rsidR="00E360F9" w:rsidRPr="0044216C" w:rsidRDefault="001C6C3C" w:rsidP="00E360F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Jefe de Ingeniería de Procesos </w:t>
                            </w:r>
                          </w:p>
                          <w:p w:rsidR="00E360F9" w:rsidRPr="0044216C" w:rsidRDefault="004C1379" w:rsidP="00E360F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Teléfono:+569-78098930</w:t>
                            </w:r>
                            <w:r w:rsidR="00E360F9" w:rsidRPr="0044216C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  E-mail</w:t>
                            </w:r>
                            <w:r w:rsidR="00023C8D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: pespinoza@cmp.cl</w:t>
                            </w:r>
                          </w:p>
                          <w:p w:rsidR="00E360F9" w:rsidRPr="0044216C" w:rsidRDefault="00E360F9" w:rsidP="00E360F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E360F9" w:rsidRPr="0044216C" w:rsidRDefault="001C6C3C" w:rsidP="00E360F9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Andrés Gabriel Jorquera </w:t>
                            </w:r>
                            <w:r w:rsidR="00384254">
                              <w:rPr>
                                <w:rFonts w:ascii="Arial" w:hAnsi="Arial"/>
                                <w:b/>
                              </w:rPr>
                              <w:t>Yáñez</w:t>
                            </w:r>
                          </w:p>
                          <w:p w:rsidR="001C6C3C" w:rsidRPr="0044216C" w:rsidRDefault="001C6C3C" w:rsidP="001C6C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Compañía Min</w:t>
                            </w:r>
                            <w:r w:rsidR="0012731F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era del Pacifico </w:t>
                            </w:r>
                          </w:p>
                          <w:p w:rsidR="00E360F9" w:rsidRPr="0044216C" w:rsidRDefault="001C6C3C" w:rsidP="00E360F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Ingeniero de Procesos</w:t>
                            </w:r>
                          </w:p>
                          <w:p w:rsidR="00E360F9" w:rsidRPr="0044216C" w:rsidRDefault="004C1379" w:rsidP="00E360F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Teléfono: +569-84660476</w:t>
                            </w:r>
                            <w:r w:rsidR="00023C8D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  E-mail: ajorquera@cmp.cl</w:t>
                            </w:r>
                          </w:p>
                          <w:p w:rsidR="00E360F9" w:rsidRPr="0044216C" w:rsidRDefault="00E360F9" w:rsidP="00E360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360F9" w:rsidRPr="0044216C" w:rsidRDefault="0012731F" w:rsidP="00E360F9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Rodrigo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</w:rPr>
                              <w:t>Muranda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 Bustamante</w:t>
                            </w:r>
                          </w:p>
                          <w:p w:rsidR="00E360F9" w:rsidRPr="0044216C" w:rsidRDefault="0012731F" w:rsidP="00E360F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Moly-Cop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Chile S.A   </w:t>
                            </w:r>
                          </w:p>
                          <w:p w:rsidR="00E360F9" w:rsidRPr="0044216C" w:rsidRDefault="0012731F" w:rsidP="00E360F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Sub-Gerente Técnico</w:t>
                            </w:r>
                            <w:r w:rsidR="00E360F9" w:rsidRPr="0044216C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360F9" w:rsidRDefault="00E360F9" w:rsidP="00E360F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44216C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Teléfono</w:t>
                            </w:r>
                            <w:r w:rsidR="004C137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: +569-68486142</w:t>
                            </w:r>
                            <w:r w:rsidRPr="0044216C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  E-mail</w:t>
                            </w:r>
                            <w:r w:rsidR="0061234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: rodrigo.muranda@molycop.cl</w:t>
                            </w:r>
                            <w:r w:rsidRPr="0044216C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2731F" w:rsidRDefault="0012731F" w:rsidP="00E360F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12731F" w:rsidRPr="0044216C" w:rsidRDefault="0012731F" w:rsidP="0012731F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Karina Carvajal Cuello</w:t>
                            </w:r>
                          </w:p>
                          <w:p w:rsidR="0012731F" w:rsidRPr="0044216C" w:rsidRDefault="0012731F" w:rsidP="0012731F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Universidad de Atacama</w:t>
                            </w:r>
                          </w:p>
                          <w:p w:rsidR="0012731F" w:rsidRPr="0044216C" w:rsidRDefault="0012731F" w:rsidP="0012731F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Decana de la Facultad de </w:t>
                            </w:r>
                            <w:r w:rsidR="00BA4C96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Ingeniería</w:t>
                            </w:r>
                            <w:r w:rsidRPr="0044216C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C1379" w:rsidRDefault="0012731F" w:rsidP="0012731F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44216C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Teléfono</w:t>
                            </w:r>
                            <w:r w:rsidR="004C137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: +569-92612850</w:t>
                            </w:r>
                            <w:r w:rsidRPr="0044216C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  E-mail</w:t>
                            </w:r>
                            <w:r w:rsidR="0061234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: Karina.carvajal@uda.cl</w:t>
                            </w:r>
                            <w:r w:rsidRPr="0044216C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12345" w:rsidRDefault="00612345" w:rsidP="0012731F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4C1379" w:rsidRPr="0044216C" w:rsidRDefault="004C1379" w:rsidP="004C1379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Claudio Villegas Sánchez</w:t>
                            </w:r>
                          </w:p>
                          <w:p w:rsidR="004C1379" w:rsidRPr="0044216C" w:rsidRDefault="00612345" w:rsidP="004C137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Moly-Cop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Chile S.A</w:t>
                            </w:r>
                          </w:p>
                          <w:p w:rsidR="004C1379" w:rsidRPr="0044216C" w:rsidRDefault="00612345" w:rsidP="004C137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Ingeniero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Senior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de Aplicaciones</w:t>
                            </w:r>
                          </w:p>
                          <w:p w:rsidR="004C1379" w:rsidRPr="0044216C" w:rsidRDefault="004C1379" w:rsidP="004C1379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44216C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Teléfono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: +569-95208302</w:t>
                            </w:r>
                            <w:r w:rsidRPr="0044216C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  E-mail</w:t>
                            </w:r>
                            <w:r w:rsidR="0061234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: Claudio.villegas@molycop.cl </w:t>
                            </w:r>
                          </w:p>
                          <w:p w:rsidR="004C1379" w:rsidRPr="0044216C" w:rsidRDefault="004C1379" w:rsidP="0012731F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E360F9" w:rsidRDefault="00E360F9" w:rsidP="004835EE">
                            <w:pPr>
                              <w:rPr>
                                <w:rFonts w:ascii="Arial" w:hAnsi="Arial"/>
                                <w:b/>
                                <w:color w:val="660066"/>
                                <w:sz w:val="36"/>
                                <w:szCs w:val="36"/>
                              </w:rPr>
                            </w:pPr>
                          </w:p>
                          <w:p w:rsidR="00784EFA" w:rsidRPr="0072651F" w:rsidRDefault="00784EFA" w:rsidP="004835EE">
                            <w:pPr>
                              <w:rPr>
                                <w:rFonts w:ascii="Arial" w:hAnsi="Arial"/>
                                <w:b/>
                                <w:color w:val="31849B"/>
                                <w:sz w:val="36"/>
                                <w:szCs w:val="36"/>
                              </w:rPr>
                            </w:pPr>
                            <w:r w:rsidRPr="0072651F">
                              <w:rPr>
                                <w:rFonts w:ascii="Arial" w:hAnsi="Arial"/>
                                <w:b/>
                                <w:color w:val="31849B"/>
                                <w:sz w:val="36"/>
                                <w:szCs w:val="36"/>
                              </w:rPr>
                              <w:t xml:space="preserve">FORMACIONES ADICIONALES </w:t>
                            </w:r>
                          </w:p>
                          <w:p w:rsidR="00784EFA" w:rsidRPr="0044216C" w:rsidRDefault="00784EFA" w:rsidP="004835EE">
                            <w:pP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12731F" w:rsidRPr="003C0E88" w:rsidRDefault="0012731F" w:rsidP="0012731F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2015</w:t>
                            </w:r>
                            <w:r w:rsidRPr="00B30887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(Julio)                                          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Capacitación Software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Moly-Cop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Tools</w:t>
                            </w:r>
                          </w:p>
                          <w:p w:rsidR="00784EFA" w:rsidRPr="0044216C" w:rsidRDefault="00784EFA" w:rsidP="004835EE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:rsidR="00784EFA" w:rsidRPr="0044216C" w:rsidRDefault="00784EFA" w:rsidP="004835EE">
                            <w:pPr>
                              <w:rPr>
                                <w:rFonts w:ascii="Arial" w:hAnsi="Arial"/>
                              </w:rPr>
                            </w:pPr>
                            <w:r w:rsidRPr="0044216C">
                              <w:rPr>
                                <w:rFonts w:ascii="Arial" w:hAnsi="Arial"/>
                              </w:rPr>
                              <w:tab/>
                            </w:r>
                            <w:r w:rsidRPr="0044216C">
                              <w:rPr>
                                <w:rFonts w:ascii="Arial" w:hAnsi="Arial"/>
                              </w:rPr>
                              <w:tab/>
                              <w:t xml:space="preserve">                                          </w:t>
                            </w:r>
                          </w:p>
                          <w:p w:rsidR="00784EFA" w:rsidRPr="008D3FF0" w:rsidRDefault="00784EFA" w:rsidP="004835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84EFA" w:rsidRPr="00B30887" w:rsidRDefault="00784EFA" w:rsidP="004835EE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32" type="#_x0000_t202" style="position:absolute;margin-left:-71.95pt;margin-top:10.05pt;width:567pt;height:45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" strokecolor="#31849b">
                <v:textbox>
                  <w:txbxContent>
                    <w:p w:rsidR="00E360F9" w:rsidRPr="0072651F" w:rsidRDefault="00E360F9" w:rsidP="00E360F9">
                      <w:pPr>
                        <w:rPr>
                          <w:rFonts w:ascii="Arial" w:hAnsi="Arial"/>
                          <w:b/>
                          <w:color w:val="31849B"/>
                          <w:sz w:val="20"/>
                          <w:szCs w:val="20"/>
                        </w:rPr>
                      </w:pPr>
                      <w:r w:rsidRPr="0072651F">
                        <w:rPr>
                          <w:rFonts w:ascii="Arial" w:hAnsi="Arial"/>
                          <w:b/>
                          <w:color w:val="31849B"/>
                          <w:sz w:val="36"/>
                          <w:szCs w:val="36"/>
                        </w:rPr>
                        <w:t>REFERENCIAS</w:t>
                      </w:r>
                    </w:p>
                    <w:p w:rsidR="00E360F9" w:rsidRPr="00B30887" w:rsidRDefault="00E360F9" w:rsidP="00E360F9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E360F9" w:rsidRPr="0044216C" w:rsidRDefault="001C6C3C" w:rsidP="00E360F9">
                      <w:pPr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 xml:space="preserve">Pablo Alberto Espinoza </w:t>
                      </w:r>
                      <w:r w:rsidR="00384254">
                        <w:rPr>
                          <w:rFonts w:ascii="Arial" w:hAnsi="Arial"/>
                          <w:b/>
                        </w:rPr>
                        <w:t>González</w:t>
                      </w:r>
                    </w:p>
                    <w:p w:rsidR="00E360F9" w:rsidRPr="0044216C" w:rsidRDefault="001C6C3C" w:rsidP="00E360F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Compañía Min</w:t>
                      </w:r>
                      <w:r w:rsidR="0012731F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era del Pacifico </w:t>
                      </w:r>
                    </w:p>
                    <w:p w:rsidR="00E360F9" w:rsidRPr="0044216C" w:rsidRDefault="001C6C3C" w:rsidP="00E360F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Jefe de Ingeniería de Procesos </w:t>
                      </w:r>
                    </w:p>
                    <w:p w:rsidR="00E360F9" w:rsidRPr="0044216C" w:rsidRDefault="004C1379" w:rsidP="00E360F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Teléfono:+569-78098930</w:t>
                      </w:r>
                      <w:r w:rsidR="00E360F9" w:rsidRPr="0044216C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  E-mail</w:t>
                      </w:r>
                      <w:r w:rsidR="00023C8D">
                        <w:rPr>
                          <w:rFonts w:ascii="Arial" w:hAnsi="Arial"/>
                          <w:sz w:val="20"/>
                          <w:szCs w:val="20"/>
                        </w:rPr>
                        <w:t>: pespinoza@cmp.cl</w:t>
                      </w:r>
                    </w:p>
                    <w:p w:rsidR="00E360F9" w:rsidRPr="0044216C" w:rsidRDefault="00E360F9" w:rsidP="00E360F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E360F9" w:rsidRPr="0044216C" w:rsidRDefault="001C6C3C" w:rsidP="00E360F9">
                      <w:pPr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 xml:space="preserve">Andrés Gabriel Jorquera </w:t>
                      </w:r>
                      <w:r w:rsidR="00384254">
                        <w:rPr>
                          <w:rFonts w:ascii="Arial" w:hAnsi="Arial"/>
                          <w:b/>
                        </w:rPr>
                        <w:t>Yáñez</w:t>
                      </w:r>
                    </w:p>
                    <w:p w:rsidR="001C6C3C" w:rsidRPr="0044216C" w:rsidRDefault="001C6C3C" w:rsidP="001C6C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Compañía Min</w:t>
                      </w:r>
                      <w:r w:rsidR="0012731F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era del Pacifico </w:t>
                      </w:r>
                    </w:p>
                    <w:p w:rsidR="00E360F9" w:rsidRPr="0044216C" w:rsidRDefault="001C6C3C" w:rsidP="00E360F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Ingeniero de Procesos</w:t>
                      </w:r>
                    </w:p>
                    <w:p w:rsidR="00E360F9" w:rsidRPr="0044216C" w:rsidRDefault="004C1379" w:rsidP="00E360F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Teléfono: +569-84660476</w:t>
                      </w:r>
                      <w:r w:rsidR="00023C8D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  E-mail: ajorquera@cmp.cl</w:t>
                      </w:r>
                    </w:p>
                    <w:p w:rsidR="00E360F9" w:rsidRPr="0044216C" w:rsidRDefault="00E360F9" w:rsidP="00E360F9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360F9" w:rsidRPr="0044216C" w:rsidRDefault="0012731F" w:rsidP="00E360F9">
                      <w:pPr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 xml:space="preserve">Rodrigo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</w:rPr>
                        <w:t>Muranda</w:t>
                      </w:r>
                      <w:proofErr w:type="spellEnd"/>
                      <w:r>
                        <w:rPr>
                          <w:rFonts w:ascii="Arial" w:hAnsi="Arial"/>
                          <w:b/>
                        </w:rPr>
                        <w:t xml:space="preserve"> Bustamante</w:t>
                      </w:r>
                    </w:p>
                    <w:p w:rsidR="00E360F9" w:rsidRPr="0044216C" w:rsidRDefault="0012731F" w:rsidP="00E360F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Moly-Cop</w:t>
                      </w:r>
                      <w:proofErr w:type="spellEnd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Chile S.A   </w:t>
                      </w:r>
                    </w:p>
                    <w:p w:rsidR="00E360F9" w:rsidRPr="0044216C" w:rsidRDefault="0012731F" w:rsidP="00E360F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Sub-Gerente Técnico</w:t>
                      </w:r>
                      <w:r w:rsidR="00E360F9" w:rsidRPr="0044216C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360F9" w:rsidRDefault="00E360F9" w:rsidP="00E360F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44216C">
                        <w:rPr>
                          <w:rFonts w:ascii="Arial" w:hAnsi="Arial"/>
                          <w:sz w:val="20"/>
                          <w:szCs w:val="20"/>
                        </w:rPr>
                        <w:t>Teléfono</w:t>
                      </w:r>
                      <w:r w:rsidR="004C1379">
                        <w:rPr>
                          <w:rFonts w:ascii="Arial" w:hAnsi="Arial"/>
                          <w:sz w:val="20"/>
                          <w:szCs w:val="20"/>
                        </w:rPr>
                        <w:t>: +569-68486142</w:t>
                      </w:r>
                      <w:r w:rsidRPr="0044216C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  E-mail</w:t>
                      </w:r>
                      <w:r w:rsidR="00612345">
                        <w:rPr>
                          <w:rFonts w:ascii="Arial" w:hAnsi="Arial"/>
                          <w:sz w:val="20"/>
                          <w:szCs w:val="20"/>
                        </w:rPr>
                        <w:t>: rodrigo.muranda@molycop.cl</w:t>
                      </w:r>
                      <w:r w:rsidRPr="0044216C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2731F" w:rsidRDefault="0012731F" w:rsidP="00E360F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12731F" w:rsidRPr="0044216C" w:rsidRDefault="0012731F" w:rsidP="0012731F">
                      <w:pPr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Karina Carvajal Cuello</w:t>
                      </w:r>
                    </w:p>
                    <w:p w:rsidR="0012731F" w:rsidRPr="0044216C" w:rsidRDefault="0012731F" w:rsidP="0012731F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Universidad de Atacama</w:t>
                      </w:r>
                    </w:p>
                    <w:p w:rsidR="0012731F" w:rsidRPr="0044216C" w:rsidRDefault="0012731F" w:rsidP="0012731F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Decana de la Facultad de </w:t>
                      </w:r>
                      <w:r w:rsidR="00BA4C96">
                        <w:rPr>
                          <w:rFonts w:ascii="Arial" w:hAnsi="Arial"/>
                          <w:sz w:val="20"/>
                          <w:szCs w:val="20"/>
                        </w:rPr>
                        <w:t>Ingeniería</w:t>
                      </w:r>
                      <w:r w:rsidRPr="0044216C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C1379" w:rsidRDefault="0012731F" w:rsidP="0012731F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44216C">
                        <w:rPr>
                          <w:rFonts w:ascii="Arial" w:hAnsi="Arial"/>
                          <w:sz w:val="20"/>
                          <w:szCs w:val="20"/>
                        </w:rPr>
                        <w:t>Teléfono</w:t>
                      </w:r>
                      <w:r w:rsidR="004C1379">
                        <w:rPr>
                          <w:rFonts w:ascii="Arial" w:hAnsi="Arial"/>
                          <w:sz w:val="20"/>
                          <w:szCs w:val="20"/>
                        </w:rPr>
                        <w:t>: +569-92612850</w:t>
                      </w:r>
                      <w:r w:rsidRPr="0044216C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  E-mail</w:t>
                      </w:r>
                      <w:r w:rsidR="00612345">
                        <w:rPr>
                          <w:rFonts w:ascii="Arial" w:hAnsi="Arial"/>
                          <w:sz w:val="20"/>
                          <w:szCs w:val="20"/>
                        </w:rPr>
                        <w:t>: Karina.carvajal@uda.cl</w:t>
                      </w:r>
                      <w:r w:rsidRPr="0044216C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12345" w:rsidRDefault="00612345" w:rsidP="0012731F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4C1379" w:rsidRPr="0044216C" w:rsidRDefault="004C1379" w:rsidP="004C1379">
                      <w:pPr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Claudio Villegas Sánchez</w:t>
                      </w:r>
                    </w:p>
                    <w:p w:rsidR="004C1379" w:rsidRPr="0044216C" w:rsidRDefault="00612345" w:rsidP="004C137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Moly-Cop</w:t>
                      </w:r>
                      <w:proofErr w:type="spellEnd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Chile S.A</w:t>
                      </w:r>
                    </w:p>
                    <w:p w:rsidR="004C1379" w:rsidRPr="0044216C" w:rsidRDefault="00612345" w:rsidP="004C137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Ingeniero </w:t>
                      </w:r>
                      <w:proofErr w:type="spellStart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Senior</w:t>
                      </w:r>
                      <w:proofErr w:type="spellEnd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de Aplicaciones</w:t>
                      </w:r>
                    </w:p>
                    <w:p w:rsidR="004C1379" w:rsidRPr="0044216C" w:rsidRDefault="004C1379" w:rsidP="004C1379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44216C">
                        <w:rPr>
                          <w:rFonts w:ascii="Arial" w:hAnsi="Arial"/>
                          <w:sz w:val="20"/>
                          <w:szCs w:val="20"/>
                        </w:rPr>
                        <w:t>Teléfono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: +569-95208302</w:t>
                      </w:r>
                      <w:r w:rsidRPr="0044216C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  E-mail</w:t>
                      </w:r>
                      <w:r w:rsidR="0061234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: Claudio.villegas@molycop.cl </w:t>
                      </w:r>
                    </w:p>
                    <w:p w:rsidR="004C1379" w:rsidRPr="0044216C" w:rsidRDefault="004C1379" w:rsidP="0012731F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E360F9" w:rsidRDefault="00E360F9" w:rsidP="004835EE">
                      <w:pPr>
                        <w:rPr>
                          <w:rFonts w:ascii="Arial" w:hAnsi="Arial"/>
                          <w:b/>
                          <w:color w:val="660066"/>
                          <w:sz w:val="36"/>
                          <w:szCs w:val="36"/>
                        </w:rPr>
                      </w:pPr>
                    </w:p>
                    <w:p w:rsidR="00784EFA" w:rsidRPr="0072651F" w:rsidRDefault="00784EFA" w:rsidP="004835EE">
                      <w:pPr>
                        <w:rPr>
                          <w:rFonts w:ascii="Arial" w:hAnsi="Arial"/>
                          <w:b/>
                          <w:color w:val="31849B"/>
                          <w:sz w:val="36"/>
                          <w:szCs w:val="36"/>
                        </w:rPr>
                      </w:pPr>
                      <w:r w:rsidRPr="0072651F">
                        <w:rPr>
                          <w:rFonts w:ascii="Arial" w:hAnsi="Arial"/>
                          <w:b/>
                          <w:color w:val="31849B"/>
                          <w:sz w:val="36"/>
                          <w:szCs w:val="36"/>
                        </w:rPr>
                        <w:t xml:space="preserve">FORMACIONES ADICIONALES </w:t>
                      </w:r>
                    </w:p>
                    <w:p w:rsidR="00784EFA" w:rsidRPr="0044216C" w:rsidRDefault="00784EFA" w:rsidP="004835EE">
                      <w:pP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</w:p>
                    <w:p w:rsidR="0012731F" w:rsidRPr="003C0E88" w:rsidRDefault="0012731F" w:rsidP="0012731F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>2015</w:t>
                      </w:r>
                      <w:r w:rsidRPr="00B30887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(Julio)                                          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Capacitación Software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Moly-Cop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</w:rPr>
                        <w:t xml:space="preserve"> Tools</w:t>
                      </w:r>
                    </w:p>
                    <w:p w:rsidR="00784EFA" w:rsidRPr="0044216C" w:rsidRDefault="00784EFA" w:rsidP="004835EE">
                      <w:pPr>
                        <w:jc w:val="center"/>
                        <w:rPr>
                          <w:rFonts w:ascii="Arial" w:hAnsi="Arial"/>
                        </w:rPr>
                      </w:pPr>
                    </w:p>
                    <w:p w:rsidR="00784EFA" w:rsidRPr="0044216C" w:rsidRDefault="00784EFA" w:rsidP="004835EE">
                      <w:pPr>
                        <w:rPr>
                          <w:rFonts w:ascii="Arial" w:hAnsi="Arial"/>
                        </w:rPr>
                      </w:pPr>
                      <w:r w:rsidRPr="0044216C">
                        <w:rPr>
                          <w:rFonts w:ascii="Arial" w:hAnsi="Arial"/>
                        </w:rPr>
                        <w:tab/>
                      </w:r>
                      <w:r w:rsidRPr="0044216C">
                        <w:rPr>
                          <w:rFonts w:ascii="Arial" w:hAnsi="Arial"/>
                        </w:rPr>
                        <w:tab/>
                        <w:t xml:space="preserve">                                          </w:t>
                      </w:r>
                    </w:p>
                    <w:p w:rsidR="00784EFA" w:rsidRPr="008D3FF0" w:rsidRDefault="00784EFA" w:rsidP="004835EE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784EFA" w:rsidRPr="00B30887" w:rsidRDefault="00784EFA" w:rsidP="004835EE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0072" w:rsidRPr="00A70072" w:rsidRDefault="00A70072" w:rsidP="00A70072">
      <w:bookmarkStart w:id="0" w:name="_GoBack"/>
      <w:bookmarkEnd w:id="0"/>
    </w:p>
    <w:sectPr w:rsidR="00A70072" w:rsidRPr="00A70072" w:rsidSect="00F15C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AD2" w:rsidRDefault="00977AD2" w:rsidP="00A70072">
      <w:r>
        <w:separator/>
      </w:r>
    </w:p>
  </w:endnote>
  <w:endnote w:type="continuationSeparator" w:id="0">
    <w:p w:rsidR="00977AD2" w:rsidRDefault="00977AD2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506" w:rsidRDefault="00AF550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506" w:rsidRDefault="00AF550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506" w:rsidRDefault="00AF550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AD2" w:rsidRDefault="00977AD2" w:rsidP="00A70072">
      <w:r>
        <w:separator/>
      </w:r>
    </w:p>
  </w:footnote>
  <w:footnote w:type="continuationSeparator" w:id="0">
    <w:p w:rsidR="00977AD2" w:rsidRDefault="00977AD2" w:rsidP="00A700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506" w:rsidRDefault="00AF550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506" w:rsidRDefault="00AF550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506" w:rsidRDefault="00AF550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8207B"/>
    <w:multiLevelType w:val="hybridMultilevel"/>
    <w:tmpl w:val="6F768F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9A60BF"/>
    <w:multiLevelType w:val="hybridMultilevel"/>
    <w:tmpl w:val="7D1CFE8E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67F1659C"/>
    <w:multiLevelType w:val="hybridMultilevel"/>
    <w:tmpl w:val="B7B070DA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>
      <o:colormru v:ext="edit" colors="#ff8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F1E"/>
    <w:rsid w:val="000173CB"/>
    <w:rsid w:val="00023C8D"/>
    <w:rsid w:val="00031992"/>
    <w:rsid w:val="0003748D"/>
    <w:rsid w:val="00055220"/>
    <w:rsid w:val="000614AC"/>
    <w:rsid w:val="000A6FC0"/>
    <w:rsid w:val="000B1644"/>
    <w:rsid w:val="000F3BB8"/>
    <w:rsid w:val="00120D14"/>
    <w:rsid w:val="0012731F"/>
    <w:rsid w:val="00152026"/>
    <w:rsid w:val="001C1F1E"/>
    <w:rsid w:val="001C6C3C"/>
    <w:rsid w:val="001D04A4"/>
    <w:rsid w:val="001E4355"/>
    <w:rsid w:val="002E132A"/>
    <w:rsid w:val="002F4DE2"/>
    <w:rsid w:val="00370E0A"/>
    <w:rsid w:val="003778BE"/>
    <w:rsid w:val="00384254"/>
    <w:rsid w:val="00386013"/>
    <w:rsid w:val="003873C1"/>
    <w:rsid w:val="003C0E88"/>
    <w:rsid w:val="003D68E7"/>
    <w:rsid w:val="003D7355"/>
    <w:rsid w:val="004314E9"/>
    <w:rsid w:val="0044216C"/>
    <w:rsid w:val="004835EE"/>
    <w:rsid w:val="004B6791"/>
    <w:rsid w:val="004C1379"/>
    <w:rsid w:val="004F25B4"/>
    <w:rsid w:val="004F2BFD"/>
    <w:rsid w:val="005A5F0A"/>
    <w:rsid w:val="005B7B02"/>
    <w:rsid w:val="005C02C2"/>
    <w:rsid w:val="00612345"/>
    <w:rsid w:val="00612CB5"/>
    <w:rsid w:val="00645806"/>
    <w:rsid w:val="0072651F"/>
    <w:rsid w:val="0075016F"/>
    <w:rsid w:val="00784EFA"/>
    <w:rsid w:val="007B3AE8"/>
    <w:rsid w:val="00833776"/>
    <w:rsid w:val="008443BB"/>
    <w:rsid w:val="0087426A"/>
    <w:rsid w:val="00894AD9"/>
    <w:rsid w:val="00977AD2"/>
    <w:rsid w:val="009F5CE7"/>
    <w:rsid w:val="00A67542"/>
    <w:rsid w:val="00A70072"/>
    <w:rsid w:val="00A73DB1"/>
    <w:rsid w:val="00A85F30"/>
    <w:rsid w:val="00AD3A5C"/>
    <w:rsid w:val="00AF5506"/>
    <w:rsid w:val="00B07E9F"/>
    <w:rsid w:val="00B30887"/>
    <w:rsid w:val="00B30EF3"/>
    <w:rsid w:val="00B476C7"/>
    <w:rsid w:val="00B85351"/>
    <w:rsid w:val="00BA4C96"/>
    <w:rsid w:val="00BE093C"/>
    <w:rsid w:val="00BF62AA"/>
    <w:rsid w:val="00C229AC"/>
    <w:rsid w:val="00C54700"/>
    <w:rsid w:val="00C813FF"/>
    <w:rsid w:val="00C817D4"/>
    <w:rsid w:val="00C830B7"/>
    <w:rsid w:val="00C90DE6"/>
    <w:rsid w:val="00D846CE"/>
    <w:rsid w:val="00D860E1"/>
    <w:rsid w:val="00E360F9"/>
    <w:rsid w:val="00E5456A"/>
    <w:rsid w:val="00E75AE1"/>
    <w:rsid w:val="00ED4743"/>
    <w:rsid w:val="00F15C60"/>
    <w:rsid w:val="00F407A3"/>
    <w:rsid w:val="00F462DF"/>
    <w:rsid w:val="00F721A0"/>
    <w:rsid w:val="00F739EC"/>
    <w:rsid w:val="00F8136B"/>
    <w:rsid w:val="00F9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f8000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5B4"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4F25B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0072"/>
  </w:style>
  <w:style w:type="paragraph" w:styleId="Piedepgina">
    <w:name w:val="footer"/>
    <w:basedOn w:val="Normal"/>
    <w:link w:val="Piedepgina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072"/>
  </w:style>
  <w:style w:type="character" w:styleId="Hipervnculo">
    <w:name w:val="Hyperlink"/>
    <w:basedOn w:val="Fuentedeprrafopredeter"/>
    <w:uiPriority w:val="99"/>
    <w:unhideWhenUsed/>
    <w:rsid w:val="001C1F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5B4"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4F25B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0072"/>
  </w:style>
  <w:style w:type="paragraph" w:styleId="Piedepgina">
    <w:name w:val="footer"/>
    <w:basedOn w:val="Normal"/>
    <w:link w:val="Piedepgina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072"/>
  </w:style>
  <w:style w:type="character" w:styleId="Hipervnculo">
    <w:name w:val="Hyperlink"/>
    <w:basedOn w:val="Fuentedeprrafopredeter"/>
    <w:uiPriority w:val="99"/>
    <w:unhideWhenUsed/>
    <w:rsid w:val="001C1F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orquera\Downloads\Formato18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39FAB1-498F-4467-9EDC-E89EB367D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Formato18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Links>
    <vt:vector size="6" baseType="variant">
      <vt:variant>
        <vt:i4>49</vt:i4>
      </vt:variant>
      <vt:variant>
        <vt:i4>2088</vt:i4>
      </vt:variant>
      <vt:variant>
        <vt:i4>1025</vt:i4>
      </vt:variant>
      <vt:variant>
        <vt:i4>1</vt:i4>
      </vt:variant>
      <vt:variant>
        <vt:lpwstr>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ajorquera</dc:creator>
  <cp:lastModifiedBy>HP</cp:lastModifiedBy>
  <cp:revision>3</cp:revision>
  <dcterms:created xsi:type="dcterms:W3CDTF">2015-11-07T02:19:00Z</dcterms:created>
  <dcterms:modified xsi:type="dcterms:W3CDTF">2015-11-22T15:32:00Z</dcterms:modified>
</cp:coreProperties>
</file>