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tblpY="-1290"/>
        <w:tblW w:w="10581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511"/>
        <w:gridCol w:w="6470"/>
      </w:tblGrid>
      <w:tr w:rsidR="001B2ABD" w:rsidRPr="0059649E" w:rsidTr="009114E5">
        <w:trPr>
          <w:trHeight w:val="4410"/>
        </w:trPr>
        <w:tc>
          <w:tcPr>
            <w:tcW w:w="3600" w:type="dxa"/>
            <w:vAlign w:val="bottom"/>
          </w:tcPr>
          <w:p w:rsidR="001B2ABD" w:rsidRPr="0059649E" w:rsidRDefault="00945F23" w:rsidP="009114E5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1625" cy="157162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" w:type="dxa"/>
          </w:tcPr>
          <w:p w:rsidR="001B2ABD" w:rsidRPr="0059649E" w:rsidRDefault="001B2ABD" w:rsidP="009114E5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:rsidR="009114E5" w:rsidRPr="009114E5" w:rsidRDefault="009114E5" w:rsidP="009114E5">
            <w:pPr>
              <w:pStyle w:val="Ttulo"/>
              <w:rPr>
                <w:sz w:val="56"/>
                <w:szCs w:val="56"/>
              </w:rPr>
            </w:pPr>
            <w:r w:rsidRPr="009114E5">
              <w:rPr>
                <w:sz w:val="56"/>
                <w:szCs w:val="56"/>
              </w:rPr>
              <w:t>Eithel González Rojas</w:t>
            </w:r>
          </w:p>
          <w:p w:rsidR="001B2ABD" w:rsidRPr="0059649E" w:rsidRDefault="009114E5" w:rsidP="009114E5">
            <w:pPr>
              <w:pStyle w:val="Subttulo"/>
            </w:pPr>
            <w:r w:rsidRPr="009114E5">
              <w:rPr>
                <w:spacing w:val="1"/>
                <w:w w:val="64"/>
              </w:rPr>
              <w:t>Ingeniero informátic</w:t>
            </w:r>
            <w:r w:rsidRPr="009114E5">
              <w:rPr>
                <w:spacing w:val="14"/>
                <w:w w:val="64"/>
              </w:rPr>
              <w:t>o</w:t>
            </w:r>
          </w:p>
        </w:tc>
      </w:tr>
      <w:tr w:rsidR="001B2ABD" w:rsidRPr="0059649E" w:rsidTr="009114E5">
        <w:tc>
          <w:tcPr>
            <w:tcW w:w="3600" w:type="dxa"/>
          </w:tcPr>
          <w:sdt>
            <w:sdtPr>
              <w:id w:val="-1711873194"/>
              <w:placeholder>
                <w:docPart w:val="FE7107717B9841D1ACF1B6238488DDF8"/>
              </w:placeholder>
              <w:temporary/>
              <w:showingPlcHdr/>
              <w15:appearance w15:val="hidden"/>
            </w:sdtPr>
            <w:sdtEndPr/>
            <w:sdtContent>
              <w:p w:rsidR="001B2ABD" w:rsidRPr="0059649E" w:rsidRDefault="00036450" w:rsidP="009114E5">
                <w:pPr>
                  <w:pStyle w:val="Ttulo3"/>
                </w:pPr>
                <w:r w:rsidRPr="0059649E">
                  <w:rPr>
                    <w:lang w:bidi="es-ES"/>
                  </w:rPr>
                  <w:t>Perfil</w:t>
                </w:r>
              </w:p>
            </w:sdtContent>
          </w:sdt>
          <w:p w:rsidR="00B006BE" w:rsidRDefault="00B006BE" w:rsidP="009114E5">
            <w:r>
              <w:t>Soy un profesional con alto grado de responsabilidad, perseverancia y adaptación al cambio, me destacado por mi asertividad y habilidad social, gran capacidad de trabajo en equipo y relaciones interpersonales.</w:t>
            </w:r>
          </w:p>
          <w:p w:rsidR="00B006BE" w:rsidRDefault="00B006BE" w:rsidP="009114E5"/>
          <w:p w:rsidR="00B006BE" w:rsidRDefault="00B006BE" w:rsidP="009114E5">
            <w:r>
              <w:t xml:space="preserve">Durante 2 años trabajé de administrador y soporte de plataforma </w:t>
            </w:r>
            <w:r w:rsidR="00481674">
              <w:t xml:space="preserve">Moodle </w:t>
            </w:r>
            <w:r>
              <w:t>Liceo Virtual de la Universidad de Talca.</w:t>
            </w:r>
          </w:p>
          <w:p w:rsidR="00B006BE" w:rsidRDefault="00B006BE" w:rsidP="009114E5"/>
          <w:p w:rsidR="00036450" w:rsidRPr="0059649E" w:rsidRDefault="00B006BE" w:rsidP="009114E5">
            <w:r>
              <w:t>Actualmente continuo en el área de plataformas LMS perteneciendo a</w:t>
            </w:r>
            <w:r w:rsidR="00481674">
              <w:t xml:space="preserve"> la unidad de Gestión</w:t>
            </w:r>
            <w:r w:rsidR="00481674" w:rsidRPr="00481674">
              <w:t xml:space="preserve"> Curricular y Plataformas de Aprendizaje</w:t>
            </w:r>
            <w:r w:rsidR="00481674">
              <w:t xml:space="preserve"> </w:t>
            </w:r>
            <w:r w:rsidR="00A400A5">
              <w:t xml:space="preserve">con el cargo </w:t>
            </w:r>
            <w:r w:rsidR="00481674">
              <w:t>de soporte</w:t>
            </w:r>
            <w:r w:rsidR="00481674" w:rsidRPr="00481674">
              <w:t xml:space="preserve"> </w:t>
            </w:r>
            <w:r w:rsidR="00481674">
              <w:t>sis</w:t>
            </w:r>
            <w:r w:rsidR="00481674" w:rsidRPr="00481674">
              <w:t>temas e infraestructura</w:t>
            </w:r>
            <w:r>
              <w:t xml:space="preserve"> de la Universidad de Talca.</w:t>
            </w:r>
          </w:p>
          <w:p w:rsidR="00036450" w:rsidRDefault="00036450" w:rsidP="009114E5"/>
          <w:p w:rsidR="009114E5" w:rsidRPr="0059649E" w:rsidRDefault="009114E5" w:rsidP="009114E5">
            <w:pPr>
              <w:pStyle w:val="Ttulo3"/>
            </w:pPr>
            <w:r>
              <w:t>Aptitudes</w:t>
            </w:r>
          </w:p>
          <w:p w:rsidR="009114E5" w:rsidRPr="0059649E" w:rsidRDefault="009114E5" w:rsidP="009114E5">
            <w:r>
              <w:t>Trabajo en equipo</w:t>
            </w:r>
          </w:p>
          <w:p w:rsidR="009114E5" w:rsidRDefault="009114E5" w:rsidP="009114E5">
            <w:r>
              <w:t>Proactivo</w:t>
            </w:r>
          </w:p>
          <w:p w:rsidR="00481674" w:rsidRPr="0059649E" w:rsidRDefault="00481674" w:rsidP="009114E5">
            <w:r>
              <w:t>Compromiso</w:t>
            </w:r>
          </w:p>
          <w:p w:rsidR="009114E5" w:rsidRDefault="00481674" w:rsidP="009114E5">
            <w:r>
              <w:t xml:space="preserve">Adaptabilidad </w:t>
            </w:r>
          </w:p>
          <w:p w:rsidR="00481674" w:rsidRDefault="00481674" w:rsidP="009114E5">
            <w:r>
              <w:t>Comunicación</w:t>
            </w:r>
          </w:p>
          <w:p w:rsidR="00481674" w:rsidRPr="0059649E" w:rsidRDefault="00481674" w:rsidP="009114E5"/>
          <w:sdt>
            <w:sdtPr>
              <w:id w:val="-1954003311"/>
              <w:placeholder>
                <w:docPart w:val="1C67BB0665A14FC692823258E48652FF"/>
              </w:placeholder>
              <w:temporary/>
              <w:showingPlcHdr/>
              <w15:appearance w15:val="hidden"/>
            </w:sdtPr>
            <w:sdtEndPr/>
            <w:sdtContent>
              <w:p w:rsidR="00036450" w:rsidRPr="0059649E" w:rsidRDefault="00CB0055" w:rsidP="009114E5">
                <w:pPr>
                  <w:pStyle w:val="Ttulo3"/>
                </w:pPr>
                <w:r w:rsidRPr="0059649E">
                  <w:rPr>
                    <w:lang w:bidi="es-ES"/>
                  </w:rPr>
                  <w:t>Contacto</w:t>
                </w:r>
              </w:p>
            </w:sdtContent>
          </w:sdt>
          <w:sdt>
            <w:sdtPr>
              <w:id w:val="1111563247"/>
              <w:placeholder>
                <w:docPart w:val="3DA0DC53E63742EDB846D95375646F89"/>
              </w:placeholder>
              <w:temporary/>
              <w:showingPlcHdr/>
              <w15:appearance w15:val="hidden"/>
            </w:sdtPr>
            <w:sdtEndPr/>
            <w:sdtContent>
              <w:p w:rsidR="004D3011" w:rsidRPr="0059649E" w:rsidRDefault="004D3011" w:rsidP="009114E5">
                <w:r w:rsidRPr="0059649E">
                  <w:rPr>
                    <w:lang w:bidi="es-ES"/>
                  </w:rPr>
                  <w:t>TELÉFONO:</w:t>
                </w:r>
              </w:p>
            </w:sdtContent>
          </w:sdt>
          <w:p w:rsidR="004D3011" w:rsidRPr="0059649E" w:rsidRDefault="00945F23" w:rsidP="009114E5">
            <w:r>
              <w:t>+569-84556753</w:t>
            </w:r>
          </w:p>
          <w:p w:rsidR="004D3011" w:rsidRPr="0059649E" w:rsidRDefault="004D3011" w:rsidP="009114E5"/>
          <w:p w:rsidR="004D3011" w:rsidRPr="0059649E" w:rsidRDefault="00945F23" w:rsidP="009114E5">
            <w:r>
              <w:t>LINKEDIN:</w:t>
            </w:r>
          </w:p>
          <w:p w:rsidR="004D3011" w:rsidRPr="0059649E" w:rsidRDefault="00DB24B3" w:rsidP="009114E5">
            <w:hyperlink r:id="rId10" w:history="1">
              <w:r w:rsidR="00945F23">
                <w:rPr>
                  <w:rStyle w:val="Hipervnculo"/>
                </w:rPr>
                <w:t>https://www.linkedin.com/in/eithel-gonz%C3%A1lez-rojas-562261165/</w:t>
              </w:r>
            </w:hyperlink>
          </w:p>
          <w:p w:rsidR="004D3011" w:rsidRPr="0059649E" w:rsidRDefault="004D3011" w:rsidP="009114E5"/>
          <w:sdt>
            <w:sdtPr>
              <w:id w:val="-240260293"/>
              <w:placeholder>
                <w:docPart w:val="59EB72FB93A447C4A851357C8671E870"/>
              </w:placeholder>
              <w:temporary/>
              <w:showingPlcHdr/>
              <w15:appearance w15:val="hidden"/>
            </w:sdtPr>
            <w:sdtEndPr/>
            <w:sdtContent>
              <w:p w:rsidR="004D3011" w:rsidRPr="0059649E" w:rsidRDefault="004D3011" w:rsidP="009114E5">
                <w:r w:rsidRPr="0059649E">
                  <w:rPr>
                    <w:lang w:bidi="es-ES"/>
                  </w:rPr>
                  <w:t>CORREO ELECTRÓNICO:</w:t>
                </w:r>
              </w:p>
            </w:sdtContent>
          </w:sdt>
          <w:p w:rsidR="00036450" w:rsidRPr="009A09AC" w:rsidRDefault="00C645A4" w:rsidP="009114E5">
            <w:pPr>
              <w:rPr>
                <w:rStyle w:val="Hipervnculo"/>
                <w:szCs w:val="18"/>
              </w:rPr>
            </w:pPr>
            <w:r>
              <w:rPr>
                <w:color w:val="B85A22" w:themeColor="accent2" w:themeShade="BF"/>
                <w:szCs w:val="18"/>
                <w:u w:val="single"/>
              </w:rPr>
              <w:t>eithelgonzalezrojas@gmail.com</w:t>
            </w:r>
          </w:p>
          <w:p w:rsidR="004142CD" w:rsidRPr="0059649E" w:rsidRDefault="004142CD" w:rsidP="009114E5"/>
          <w:p w:rsidR="004D3011" w:rsidRPr="0059649E" w:rsidRDefault="004D3011" w:rsidP="009114E5"/>
        </w:tc>
        <w:tc>
          <w:tcPr>
            <w:tcW w:w="511" w:type="dxa"/>
          </w:tcPr>
          <w:p w:rsidR="001B2ABD" w:rsidRPr="0059649E" w:rsidRDefault="001B2ABD" w:rsidP="009114E5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2FF491BF93C94C679BF59FF419C9EF01"/>
              </w:placeholder>
              <w:temporary/>
              <w:showingPlcHdr/>
              <w15:appearance w15:val="hidden"/>
            </w:sdtPr>
            <w:sdtEndPr/>
            <w:sdtContent>
              <w:p w:rsidR="00036450" w:rsidRPr="0059649E" w:rsidRDefault="00E25A26" w:rsidP="009114E5">
                <w:pPr>
                  <w:pStyle w:val="Ttulo2"/>
                </w:pPr>
                <w:r w:rsidRPr="0059649E">
                  <w:rPr>
                    <w:lang w:bidi="es-ES"/>
                  </w:rPr>
                  <w:t>EDUCACIÓN</w:t>
                </w:r>
              </w:p>
            </w:sdtContent>
          </w:sdt>
          <w:p w:rsidR="00C645A4" w:rsidRPr="0059649E" w:rsidRDefault="00C645A4" w:rsidP="009114E5">
            <w:pPr>
              <w:pStyle w:val="Ttulo4"/>
            </w:pPr>
            <w:r>
              <w:t>Universidad de Concepción</w:t>
            </w:r>
          </w:p>
          <w:p w:rsidR="00C645A4" w:rsidRPr="0059649E" w:rsidRDefault="00C645A4" w:rsidP="009114E5">
            <w:pPr>
              <w:pStyle w:val="Fecha"/>
            </w:pPr>
            <w:r>
              <w:t>2020</w:t>
            </w:r>
            <w:r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Pr="0059649E">
              <w:rPr>
                <w:lang w:bidi="es-ES"/>
              </w:rPr>
              <w:t xml:space="preserve"> </w:t>
            </w:r>
            <w:r>
              <w:t>en curso</w:t>
            </w:r>
          </w:p>
          <w:p w:rsidR="00C645A4" w:rsidRPr="0059649E" w:rsidRDefault="00C645A4" w:rsidP="009114E5">
            <w:r>
              <w:t>Magíster</w:t>
            </w:r>
            <w:r w:rsidR="00652C8F">
              <w:t xml:space="preserve"> en</w:t>
            </w:r>
            <w:r>
              <w:t xml:space="preserve"> informática educativa.</w:t>
            </w:r>
          </w:p>
          <w:p w:rsidR="00C645A4" w:rsidRDefault="00C645A4" w:rsidP="009114E5">
            <w:pPr>
              <w:pStyle w:val="Ttulo4"/>
            </w:pPr>
          </w:p>
          <w:p w:rsidR="004D3932" w:rsidRPr="0059649E" w:rsidRDefault="004D3932" w:rsidP="009114E5">
            <w:pPr>
              <w:pStyle w:val="Ttulo4"/>
            </w:pPr>
            <w:r>
              <w:t>Universidad Tecnológica INACAP</w:t>
            </w:r>
          </w:p>
          <w:p w:rsidR="004D3932" w:rsidRPr="0059649E" w:rsidRDefault="004D3932" w:rsidP="009114E5">
            <w:pPr>
              <w:pStyle w:val="Fecha"/>
            </w:pPr>
            <w:r>
              <w:t>2015</w:t>
            </w:r>
            <w:r w:rsidRPr="0059649E">
              <w:rPr>
                <w:lang w:bidi="es-ES"/>
              </w:rPr>
              <w:t xml:space="preserve"> - </w:t>
            </w:r>
            <w:r>
              <w:t>2019</w:t>
            </w:r>
          </w:p>
          <w:p w:rsidR="004142CD" w:rsidRDefault="004D3932" w:rsidP="009114E5">
            <w:pPr>
              <w:rPr>
                <w:lang w:bidi="es-ES"/>
              </w:rPr>
            </w:pPr>
            <w:r>
              <w:t>Ingeniero informático.</w:t>
            </w:r>
            <w:r w:rsidR="001424E5" w:rsidRPr="0059649E">
              <w:rPr>
                <w:lang w:bidi="es-ES"/>
              </w:rPr>
              <w:t xml:space="preserve"> </w:t>
            </w:r>
          </w:p>
          <w:p w:rsidR="00C645A4" w:rsidRDefault="00C645A4" w:rsidP="009114E5">
            <w:pPr>
              <w:rPr>
                <w:lang w:bidi="es-ES"/>
              </w:rPr>
            </w:pPr>
          </w:p>
          <w:p w:rsidR="00C645A4" w:rsidRPr="0059649E" w:rsidRDefault="00C645A4" w:rsidP="009114E5">
            <w:pPr>
              <w:pStyle w:val="Ttulo4"/>
            </w:pPr>
            <w:r>
              <w:t>Universidad Tecnológica INACAP</w:t>
            </w:r>
          </w:p>
          <w:p w:rsidR="00C645A4" w:rsidRPr="0059649E" w:rsidRDefault="00C645A4" w:rsidP="009114E5">
            <w:pPr>
              <w:pStyle w:val="Fecha"/>
            </w:pPr>
            <w:r>
              <w:t>2015</w:t>
            </w:r>
            <w:r w:rsidRPr="0059649E">
              <w:rPr>
                <w:lang w:bidi="es-ES"/>
              </w:rPr>
              <w:t xml:space="preserve"> - </w:t>
            </w:r>
            <w:r>
              <w:t>2016</w:t>
            </w:r>
          </w:p>
          <w:p w:rsidR="00C645A4" w:rsidRPr="0059649E" w:rsidRDefault="00C645A4" w:rsidP="009114E5">
            <w:r>
              <w:rPr>
                <w:lang w:bidi="es-ES"/>
              </w:rPr>
              <w:t>Analista programador.</w:t>
            </w:r>
            <w:r w:rsidRPr="0059649E">
              <w:rPr>
                <w:lang w:bidi="es-ES"/>
              </w:rPr>
              <w:t xml:space="preserve"> </w:t>
            </w:r>
          </w:p>
          <w:sdt>
            <w:sdtPr>
              <w:id w:val="1001553383"/>
              <w:placeholder>
                <w:docPart w:val="0E133D881BBC416B928331391004053E"/>
              </w:placeholder>
              <w:temporary/>
              <w:showingPlcHdr/>
              <w15:appearance w15:val="hidden"/>
            </w:sdtPr>
            <w:sdtEndPr/>
            <w:sdtContent>
              <w:p w:rsidR="004D3011" w:rsidRPr="0059649E" w:rsidRDefault="00036450" w:rsidP="009114E5">
                <w:pPr>
                  <w:pStyle w:val="Ttulo2"/>
                </w:pPr>
                <w:r w:rsidRPr="0059649E">
                  <w:rPr>
                    <w:lang w:bidi="es-ES"/>
                  </w:rPr>
                  <w:t>EXPERIENCIA LABORAL</w:t>
                </w:r>
              </w:p>
            </w:sdtContent>
          </w:sdt>
          <w:p w:rsidR="004D3011" w:rsidRPr="0059649E" w:rsidRDefault="00D46F5B" w:rsidP="009114E5">
            <w:pPr>
              <w:pStyle w:val="Ttulo4"/>
              <w:rPr>
                <w:bCs/>
              </w:rPr>
            </w:pPr>
            <w:r>
              <w:t>Universidad de Talca</w:t>
            </w:r>
            <w:r w:rsidR="002D3CA3" w:rsidRPr="0059649E">
              <w:rPr>
                <w:lang w:bidi="es-ES"/>
              </w:rPr>
              <w:t xml:space="preserve"> </w:t>
            </w:r>
            <w:r>
              <w:t xml:space="preserve">– Soporte sistemas e infraestructura </w:t>
            </w:r>
          </w:p>
          <w:p w:rsidR="004D3011" w:rsidRPr="0059649E" w:rsidRDefault="00D46F5B" w:rsidP="009114E5">
            <w:pPr>
              <w:pStyle w:val="Fecha"/>
            </w:pPr>
            <w:r>
              <w:t>2020</w:t>
            </w:r>
            <w:r w:rsidR="004142CD" w:rsidRPr="0059649E">
              <w:rPr>
                <w:lang w:bidi="es-ES"/>
              </w:rPr>
              <w:t xml:space="preserve"> - </w:t>
            </w:r>
            <w:r>
              <w:t>actual</w:t>
            </w:r>
          </w:p>
          <w:p w:rsidR="004D3011" w:rsidRPr="0059649E" w:rsidRDefault="00CA6668" w:rsidP="009114E5">
            <w:r>
              <w:t>Administración, m</w:t>
            </w:r>
            <w:r w:rsidR="00D46F5B">
              <w:t>antención de sistemas e infraestructura de plataforma</w:t>
            </w:r>
            <w:r w:rsidR="00840580">
              <w:t xml:space="preserve"> Moodle</w:t>
            </w:r>
            <w:r w:rsidR="00D46F5B">
              <w:t xml:space="preserve"> bajo responsabilidad Departamento de Gestión Curricular y Plataforma</w:t>
            </w:r>
            <w:r w:rsidR="003F7E28">
              <w:t>s</w:t>
            </w:r>
            <w:r w:rsidR="00D46F5B">
              <w:t xml:space="preserve"> de Aprendizaje</w:t>
            </w:r>
            <w:r w:rsidR="003F7E28">
              <w:t>s</w:t>
            </w:r>
            <w:r w:rsidR="00D46F5B">
              <w:t>.</w:t>
            </w:r>
            <w:r w:rsidR="00036450" w:rsidRPr="0059649E">
              <w:rPr>
                <w:lang w:bidi="es-ES"/>
              </w:rPr>
              <w:t xml:space="preserve"> </w:t>
            </w:r>
          </w:p>
          <w:p w:rsidR="004D3011" w:rsidRDefault="004D3011" w:rsidP="009114E5"/>
          <w:p w:rsidR="00D46F5B" w:rsidRPr="0059649E" w:rsidRDefault="00D46F5B" w:rsidP="009114E5">
            <w:pPr>
              <w:pStyle w:val="Ttulo4"/>
              <w:rPr>
                <w:bCs/>
              </w:rPr>
            </w:pPr>
            <w:r>
              <w:t>Universidad de Talca</w:t>
            </w:r>
            <w:r w:rsidRPr="0059649E">
              <w:rPr>
                <w:lang w:bidi="es-ES"/>
              </w:rPr>
              <w:t xml:space="preserve"> </w:t>
            </w:r>
            <w:r>
              <w:t>– Administrador y soporte</w:t>
            </w:r>
          </w:p>
          <w:p w:rsidR="00D46F5B" w:rsidRPr="0059649E" w:rsidRDefault="00D46F5B" w:rsidP="009114E5">
            <w:pPr>
              <w:pStyle w:val="Fecha"/>
            </w:pPr>
            <w:r>
              <w:t>2018</w:t>
            </w:r>
            <w:r w:rsidRPr="0059649E">
              <w:rPr>
                <w:lang w:bidi="es-ES"/>
              </w:rPr>
              <w:t xml:space="preserve"> - </w:t>
            </w:r>
            <w:r>
              <w:t>2020</w:t>
            </w:r>
          </w:p>
          <w:p w:rsidR="00D46F5B" w:rsidRPr="0059649E" w:rsidRDefault="00D46F5B" w:rsidP="009114E5">
            <w:r w:rsidRPr="00D46F5B">
              <w:t>Administrar la plataforma</w:t>
            </w:r>
            <w:r w:rsidR="00840580">
              <w:t xml:space="preserve"> educativa M</w:t>
            </w:r>
            <w:bookmarkStart w:id="0" w:name="_GoBack"/>
            <w:bookmarkEnd w:id="0"/>
            <w:r w:rsidR="00840580">
              <w:t>oodle</w:t>
            </w:r>
            <w:r w:rsidRPr="00D46F5B">
              <w:t xml:space="preserve"> de Liceo Virtual tanto su aplicación como infraestructura.</w:t>
            </w:r>
            <w:r w:rsidRPr="0059649E">
              <w:rPr>
                <w:lang w:bidi="es-ES"/>
              </w:rPr>
              <w:t xml:space="preserve"> </w:t>
            </w:r>
          </w:p>
          <w:p w:rsidR="00D46F5B" w:rsidRPr="0059649E" w:rsidRDefault="00D46F5B" w:rsidP="009114E5"/>
          <w:p w:rsidR="004D3011" w:rsidRPr="0059649E" w:rsidRDefault="00B6579F" w:rsidP="009114E5">
            <w:pPr>
              <w:pStyle w:val="Ttulo4"/>
              <w:rPr>
                <w:bCs/>
              </w:rPr>
            </w:pPr>
            <w:r>
              <w:t>Inacap Talca –</w:t>
            </w:r>
            <w:r w:rsidR="002D3CA3" w:rsidRPr="0059649E">
              <w:rPr>
                <w:lang w:bidi="es-ES"/>
              </w:rPr>
              <w:t xml:space="preserve"> </w:t>
            </w:r>
            <w:r>
              <w:t>Operador Técnico</w:t>
            </w:r>
          </w:p>
          <w:p w:rsidR="004D3011" w:rsidRPr="0059649E" w:rsidRDefault="00B6579F" w:rsidP="009114E5">
            <w:pPr>
              <w:pStyle w:val="Fecha"/>
            </w:pPr>
            <w:r>
              <w:t>marzo 2019</w:t>
            </w:r>
            <w:r w:rsidR="004142CD"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="004142CD" w:rsidRPr="0059649E">
              <w:rPr>
                <w:lang w:bidi="es-ES"/>
              </w:rPr>
              <w:t xml:space="preserve"> </w:t>
            </w:r>
            <w:r>
              <w:t>mayo 2019</w:t>
            </w:r>
          </w:p>
          <w:p w:rsidR="004D3011" w:rsidRPr="0059649E" w:rsidRDefault="00B6579F" w:rsidP="009114E5">
            <w:r>
              <w:t>Responsable del mantenimiento de equipos computacionales y sistemas de la sede.</w:t>
            </w:r>
            <w:r w:rsidR="00036450" w:rsidRPr="0059649E">
              <w:rPr>
                <w:lang w:bidi="es-ES"/>
              </w:rPr>
              <w:t xml:space="preserve"> </w:t>
            </w:r>
          </w:p>
          <w:p w:rsidR="004D3011" w:rsidRPr="0059649E" w:rsidRDefault="004D3011" w:rsidP="009114E5"/>
          <w:p w:rsidR="00036450" w:rsidRPr="0059649E" w:rsidRDefault="009114E5" w:rsidP="009114E5">
            <w:pPr>
              <w:pStyle w:val="Ttulo2"/>
              <w:ind w:left="-261" w:firstLine="142"/>
            </w:pPr>
            <w:r>
              <w:t>Conocimientos técnicos</w:t>
            </w:r>
          </w:p>
          <w:p w:rsidR="00036450" w:rsidRPr="0059649E" w:rsidRDefault="00112054" w:rsidP="009114E5">
            <w:pPr>
              <w:rPr>
                <w:color w:val="FFFFFF" w:themeColor="background1"/>
              </w:rPr>
            </w:pPr>
            <w:r w:rsidRPr="0059649E">
              <w:rPr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AFFFF85" wp14:editId="427186E5">
                  <wp:extent cx="4171950" cy="1257300"/>
                  <wp:effectExtent l="0" t="0" r="0" b="0"/>
                  <wp:docPr id="12" name="Gráfico 12" descr="gráfico de aptitudes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43117B" w:rsidRPr="0059649E" w:rsidRDefault="00DB24B3" w:rsidP="000C45FF">
      <w:pPr>
        <w:tabs>
          <w:tab w:val="left" w:pos="990"/>
        </w:tabs>
      </w:pPr>
    </w:p>
    <w:sectPr w:rsidR="0043117B" w:rsidRPr="0059649E" w:rsidSect="0059649E">
      <w:headerReference w:type="default" r:id="rId12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4B3" w:rsidRDefault="00DB24B3" w:rsidP="000C45FF">
      <w:r>
        <w:separator/>
      </w:r>
    </w:p>
  </w:endnote>
  <w:endnote w:type="continuationSeparator" w:id="0">
    <w:p w:rsidR="00DB24B3" w:rsidRDefault="00DB24B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4B3" w:rsidRDefault="00DB24B3" w:rsidP="000C45FF">
      <w:r>
        <w:separator/>
      </w:r>
    </w:p>
  </w:footnote>
  <w:footnote w:type="continuationSeparator" w:id="0">
    <w:p w:rsidR="00DB24B3" w:rsidRDefault="00DB24B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4D6F4968" wp14:editId="13F6376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AB"/>
    <w:rsid w:val="00036450"/>
    <w:rsid w:val="00075675"/>
    <w:rsid w:val="000841A4"/>
    <w:rsid w:val="00094499"/>
    <w:rsid w:val="000C45FF"/>
    <w:rsid w:val="000E3FD1"/>
    <w:rsid w:val="00112054"/>
    <w:rsid w:val="001424E5"/>
    <w:rsid w:val="001525E1"/>
    <w:rsid w:val="00180329"/>
    <w:rsid w:val="0019001F"/>
    <w:rsid w:val="001A74A5"/>
    <w:rsid w:val="001B2ABD"/>
    <w:rsid w:val="001E0391"/>
    <w:rsid w:val="001E1759"/>
    <w:rsid w:val="001F0C98"/>
    <w:rsid w:val="001F1ECC"/>
    <w:rsid w:val="002400EB"/>
    <w:rsid w:val="002559EC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3F7E28"/>
    <w:rsid w:val="004071FC"/>
    <w:rsid w:val="004142CD"/>
    <w:rsid w:val="00445947"/>
    <w:rsid w:val="004561E8"/>
    <w:rsid w:val="004813B3"/>
    <w:rsid w:val="00481674"/>
    <w:rsid w:val="00496591"/>
    <w:rsid w:val="004A67AD"/>
    <w:rsid w:val="004C63E4"/>
    <w:rsid w:val="004D0A68"/>
    <w:rsid w:val="004D3011"/>
    <w:rsid w:val="004D3932"/>
    <w:rsid w:val="005262AC"/>
    <w:rsid w:val="0059649E"/>
    <w:rsid w:val="005E39D5"/>
    <w:rsid w:val="005F4746"/>
    <w:rsid w:val="00600670"/>
    <w:rsid w:val="0062123A"/>
    <w:rsid w:val="00646E75"/>
    <w:rsid w:val="00652C8F"/>
    <w:rsid w:val="006771D0"/>
    <w:rsid w:val="00715FCB"/>
    <w:rsid w:val="00743101"/>
    <w:rsid w:val="00776AB7"/>
    <w:rsid w:val="007775E1"/>
    <w:rsid w:val="007867A0"/>
    <w:rsid w:val="007927F5"/>
    <w:rsid w:val="00802CA0"/>
    <w:rsid w:val="00840580"/>
    <w:rsid w:val="008778D9"/>
    <w:rsid w:val="008C10D1"/>
    <w:rsid w:val="009114E5"/>
    <w:rsid w:val="009260CD"/>
    <w:rsid w:val="00934640"/>
    <w:rsid w:val="00945F23"/>
    <w:rsid w:val="00952C25"/>
    <w:rsid w:val="009A09AC"/>
    <w:rsid w:val="00A2118D"/>
    <w:rsid w:val="00A400A5"/>
    <w:rsid w:val="00A6414A"/>
    <w:rsid w:val="00AD76E2"/>
    <w:rsid w:val="00AF6FAB"/>
    <w:rsid w:val="00B006BE"/>
    <w:rsid w:val="00B20152"/>
    <w:rsid w:val="00B23FFA"/>
    <w:rsid w:val="00B359E4"/>
    <w:rsid w:val="00B57D98"/>
    <w:rsid w:val="00B6579F"/>
    <w:rsid w:val="00B70850"/>
    <w:rsid w:val="00B748C7"/>
    <w:rsid w:val="00C066B6"/>
    <w:rsid w:val="00C37BA1"/>
    <w:rsid w:val="00C4674C"/>
    <w:rsid w:val="00C506CF"/>
    <w:rsid w:val="00C645A4"/>
    <w:rsid w:val="00C72BED"/>
    <w:rsid w:val="00C9578B"/>
    <w:rsid w:val="00CA6668"/>
    <w:rsid w:val="00CB0055"/>
    <w:rsid w:val="00CC0C6D"/>
    <w:rsid w:val="00D04BFE"/>
    <w:rsid w:val="00D21BD0"/>
    <w:rsid w:val="00D2522B"/>
    <w:rsid w:val="00D422DE"/>
    <w:rsid w:val="00D46F5B"/>
    <w:rsid w:val="00D5459D"/>
    <w:rsid w:val="00DA1F4D"/>
    <w:rsid w:val="00DB24B3"/>
    <w:rsid w:val="00DC291D"/>
    <w:rsid w:val="00DD172A"/>
    <w:rsid w:val="00E25A26"/>
    <w:rsid w:val="00E4381A"/>
    <w:rsid w:val="00E55D74"/>
    <w:rsid w:val="00EE4C8D"/>
    <w:rsid w:val="00F22397"/>
    <w:rsid w:val="00F60274"/>
    <w:rsid w:val="00F77FB9"/>
    <w:rsid w:val="00F9452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33D4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nkedin.com/in/eithel-gonz%C3%A1lez-rojas-562261165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the\AppData\Roaming\Microsoft\Templates\Curr&#237;culum%20v&#237;tae%20azul%20y%20gri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1691067806975604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GNU/Linux</c:v>
                </c:pt>
                <c:pt idx="1">
                  <c:v>Moodle</c:v>
                </c:pt>
                <c:pt idx="2">
                  <c:v>PHP</c:v>
                </c:pt>
                <c:pt idx="3">
                  <c:v>Java</c:v>
                </c:pt>
                <c:pt idx="4">
                  <c:v>CSS</c:v>
                </c:pt>
                <c:pt idx="5">
                  <c:v>SQL</c:v>
                </c:pt>
                <c:pt idx="6">
                  <c:v>Android </c:v>
                </c:pt>
                <c:pt idx="7">
                  <c:v>Wordpress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0.7</c:v>
                </c:pt>
                <c:pt idx="1">
                  <c:v>0.9</c:v>
                </c:pt>
                <c:pt idx="2">
                  <c:v>0.7</c:v>
                </c:pt>
                <c:pt idx="3">
                  <c:v>0.6</c:v>
                </c:pt>
                <c:pt idx="4">
                  <c:v>0.6</c:v>
                </c:pt>
                <c:pt idx="5">
                  <c:v>0.8</c:v>
                </c:pt>
                <c:pt idx="6">
                  <c:v>0.7</c:v>
                </c:pt>
                <c:pt idx="7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7107717B9841D1ACF1B6238488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8D420-0915-4A8E-9FD7-D5CC19067DB4}"/>
      </w:docPartPr>
      <w:docPartBody>
        <w:p w:rsidR="00124D32" w:rsidRDefault="00940D54">
          <w:pPr>
            <w:pStyle w:val="FE7107717B9841D1ACF1B6238488DDF8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1C67BB0665A14FC692823258E4865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A1F67-78BF-4B74-BB88-23DF34FEF229}"/>
      </w:docPartPr>
      <w:docPartBody>
        <w:p w:rsidR="00124D32" w:rsidRDefault="00940D54">
          <w:pPr>
            <w:pStyle w:val="1C67BB0665A14FC692823258E48652FF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3DA0DC53E63742EDB846D95375646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C4226-CA4D-4481-A79D-3DD034FE9742}"/>
      </w:docPartPr>
      <w:docPartBody>
        <w:p w:rsidR="00124D32" w:rsidRDefault="00940D54">
          <w:pPr>
            <w:pStyle w:val="3DA0DC53E63742EDB846D95375646F89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59EB72FB93A447C4A851357C8671E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01589-1D92-45E7-A8AA-3AEC7D8D509E}"/>
      </w:docPartPr>
      <w:docPartBody>
        <w:p w:rsidR="00124D32" w:rsidRDefault="00940D54">
          <w:pPr>
            <w:pStyle w:val="59EB72FB93A447C4A851357C8671E870"/>
          </w:pPr>
          <w:r w:rsidRPr="0059649E">
            <w:rPr>
              <w:lang w:bidi="es-ES"/>
            </w:rPr>
            <w:t>CORREO ELECTRÓNICO:</w:t>
          </w:r>
        </w:p>
      </w:docPartBody>
    </w:docPart>
    <w:docPart>
      <w:docPartPr>
        <w:name w:val="2FF491BF93C94C679BF59FF419C9E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2C486-0579-48C6-8670-86282E01E3C1}"/>
      </w:docPartPr>
      <w:docPartBody>
        <w:p w:rsidR="00124D32" w:rsidRDefault="00940D54">
          <w:pPr>
            <w:pStyle w:val="2FF491BF93C94C679BF59FF419C9EF01"/>
          </w:pPr>
          <w:r w:rsidRPr="0059649E">
            <w:rPr>
              <w:lang w:bidi="es-ES"/>
            </w:rPr>
            <w:t>EDUCACIÓN</w:t>
          </w:r>
        </w:p>
      </w:docPartBody>
    </w:docPart>
    <w:docPart>
      <w:docPartPr>
        <w:name w:val="0E133D881BBC416B9283313910040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ADA54-DFF1-4F50-BBC7-15DD2B513BED}"/>
      </w:docPartPr>
      <w:docPartBody>
        <w:p w:rsidR="00124D32" w:rsidRDefault="00940D54">
          <w:pPr>
            <w:pStyle w:val="0E133D881BBC416B928331391004053E"/>
          </w:pPr>
          <w:r w:rsidRPr="0059649E">
            <w:rPr>
              <w:lang w:bidi="es-ES"/>
            </w:rPr>
            <w:t>EXPERIENCIA LABORAL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54"/>
    <w:rsid w:val="00040F9A"/>
    <w:rsid w:val="000A2F7F"/>
    <w:rsid w:val="000B2507"/>
    <w:rsid w:val="00124D32"/>
    <w:rsid w:val="001403FD"/>
    <w:rsid w:val="005B10A2"/>
    <w:rsid w:val="00940D54"/>
    <w:rsid w:val="00F6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6FD3A5471D45C1AD5CDAA8BA8D7309">
    <w:name w:val="816FD3A5471D45C1AD5CDAA8BA8D7309"/>
  </w:style>
  <w:style w:type="paragraph" w:customStyle="1" w:styleId="3D7B498D49974B0A9455479353497688">
    <w:name w:val="3D7B498D49974B0A9455479353497688"/>
  </w:style>
  <w:style w:type="paragraph" w:customStyle="1" w:styleId="FE7107717B9841D1ACF1B6238488DDF8">
    <w:name w:val="FE7107717B9841D1ACF1B6238488DDF8"/>
  </w:style>
  <w:style w:type="paragraph" w:customStyle="1" w:styleId="0013AB46D8914002A32AA4114AF40A67">
    <w:name w:val="0013AB46D8914002A32AA4114AF40A67"/>
  </w:style>
  <w:style w:type="paragraph" w:customStyle="1" w:styleId="1C67BB0665A14FC692823258E48652FF">
    <w:name w:val="1C67BB0665A14FC692823258E48652FF"/>
  </w:style>
  <w:style w:type="paragraph" w:customStyle="1" w:styleId="3DA0DC53E63742EDB846D95375646F89">
    <w:name w:val="3DA0DC53E63742EDB846D95375646F89"/>
  </w:style>
  <w:style w:type="paragraph" w:customStyle="1" w:styleId="F9A8219624A44A919D234B32F514851F">
    <w:name w:val="F9A8219624A44A919D234B32F514851F"/>
  </w:style>
  <w:style w:type="paragraph" w:customStyle="1" w:styleId="CB66A9AFDCB946C3AAA63D167E28381D">
    <w:name w:val="CB66A9AFDCB946C3AAA63D167E28381D"/>
  </w:style>
  <w:style w:type="paragraph" w:customStyle="1" w:styleId="BFFB50FB27B04CD4B355D31F0CC61D42">
    <w:name w:val="BFFB50FB27B04CD4B355D31F0CC61D42"/>
  </w:style>
  <w:style w:type="paragraph" w:customStyle="1" w:styleId="59EB72FB93A447C4A851357C8671E870">
    <w:name w:val="59EB72FB93A447C4A851357C8671E870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79B97D239E59400D8B090FEC6DDA33C4">
    <w:name w:val="79B97D239E59400D8B090FEC6DDA33C4"/>
  </w:style>
  <w:style w:type="paragraph" w:customStyle="1" w:styleId="E973FC34D8EC4891A04024A4C7F6E10C">
    <w:name w:val="E973FC34D8EC4891A04024A4C7F6E10C"/>
  </w:style>
  <w:style w:type="paragraph" w:customStyle="1" w:styleId="171EF92C009342AC8C6E010D451DBE0D">
    <w:name w:val="171EF92C009342AC8C6E010D451DBE0D"/>
  </w:style>
  <w:style w:type="paragraph" w:customStyle="1" w:styleId="CCF835DCFA4F479AB1CA66EA9C997B17">
    <w:name w:val="CCF835DCFA4F479AB1CA66EA9C997B17"/>
  </w:style>
  <w:style w:type="paragraph" w:customStyle="1" w:styleId="579A6B4317244A02A46518AEF3DE1435">
    <w:name w:val="579A6B4317244A02A46518AEF3DE1435"/>
  </w:style>
  <w:style w:type="paragraph" w:customStyle="1" w:styleId="1C8C5B516962429E9F80ECABBB563AAA">
    <w:name w:val="1C8C5B516962429E9F80ECABBB563AAA"/>
  </w:style>
  <w:style w:type="paragraph" w:customStyle="1" w:styleId="2FF491BF93C94C679BF59FF419C9EF01">
    <w:name w:val="2FF491BF93C94C679BF59FF419C9EF01"/>
  </w:style>
  <w:style w:type="paragraph" w:customStyle="1" w:styleId="8C6277FCB28149CBB981D80639DB1A9E">
    <w:name w:val="8C6277FCB28149CBB981D80639DB1A9E"/>
  </w:style>
  <w:style w:type="paragraph" w:customStyle="1" w:styleId="271A4CDC3A6849749E0C3BAB23938036">
    <w:name w:val="271A4CDC3A6849749E0C3BAB23938036"/>
  </w:style>
  <w:style w:type="paragraph" w:customStyle="1" w:styleId="45FC83AFCF794C65919C20F51BA53EE5">
    <w:name w:val="45FC83AFCF794C65919C20F51BA53EE5"/>
  </w:style>
  <w:style w:type="paragraph" w:customStyle="1" w:styleId="22DA94D9772C4924955DDEC6A7705C3D">
    <w:name w:val="22DA94D9772C4924955DDEC6A7705C3D"/>
  </w:style>
  <w:style w:type="paragraph" w:customStyle="1" w:styleId="719F3A378AEE43B5ABB0CAA28A28EC1E">
    <w:name w:val="719F3A378AEE43B5ABB0CAA28A28EC1E"/>
  </w:style>
  <w:style w:type="paragraph" w:customStyle="1" w:styleId="CDA9C95D1CFB439E8BBB24D1C41F723C">
    <w:name w:val="CDA9C95D1CFB439E8BBB24D1C41F723C"/>
  </w:style>
  <w:style w:type="paragraph" w:customStyle="1" w:styleId="63933DD9384447AE9A0FEDAF259129D9">
    <w:name w:val="63933DD9384447AE9A0FEDAF259129D9"/>
  </w:style>
  <w:style w:type="paragraph" w:customStyle="1" w:styleId="0CAF806FE8F546E4892F150446A7EE33">
    <w:name w:val="0CAF806FE8F546E4892F150446A7EE33"/>
  </w:style>
  <w:style w:type="paragraph" w:customStyle="1" w:styleId="0E133D881BBC416B928331391004053E">
    <w:name w:val="0E133D881BBC416B928331391004053E"/>
  </w:style>
  <w:style w:type="paragraph" w:customStyle="1" w:styleId="A84B5134381E41EA9C5464B560E2834D">
    <w:name w:val="A84B5134381E41EA9C5464B560E2834D"/>
  </w:style>
  <w:style w:type="paragraph" w:customStyle="1" w:styleId="D23F2F6455124DF691F117AE5767FBCD">
    <w:name w:val="D23F2F6455124DF691F117AE5767FBCD"/>
  </w:style>
  <w:style w:type="paragraph" w:customStyle="1" w:styleId="A8AE65D5B3754D339E3528204B4B709D">
    <w:name w:val="A8AE65D5B3754D339E3528204B4B709D"/>
  </w:style>
  <w:style w:type="paragraph" w:customStyle="1" w:styleId="74902C797EEE45A6896D31AC236C3985">
    <w:name w:val="74902C797EEE45A6896D31AC236C3985"/>
  </w:style>
  <w:style w:type="paragraph" w:customStyle="1" w:styleId="896FA07FF5504DA38EE39CDA59573143">
    <w:name w:val="896FA07FF5504DA38EE39CDA59573143"/>
  </w:style>
  <w:style w:type="paragraph" w:customStyle="1" w:styleId="EF0ED33F65CE4B92ACDE25DAB4B5A820">
    <w:name w:val="EF0ED33F65CE4B92ACDE25DAB4B5A820"/>
  </w:style>
  <w:style w:type="paragraph" w:customStyle="1" w:styleId="E222C3E436C64A33AA8E01AEF18A236B">
    <w:name w:val="E222C3E436C64A33AA8E01AEF18A236B"/>
  </w:style>
  <w:style w:type="paragraph" w:customStyle="1" w:styleId="3D887DF2FACF4C369D72A9AF87506396">
    <w:name w:val="3D887DF2FACF4C369D72A9AF87506396"/>
  </w:style>
  <w:style w:type="paragraph" w:customStyle="1" w:styleId="B654BBE70A9F4D7D8768008F5BAEEF65">
    <w:name w:val="B654BBE70A9F4D7D8768008F5BAEEF65"/>
  </w:style>
  <w:style w:type="paragraph" w:customStyle="1" w:styleId="7699A14F41DD407DB10F5203125171C0">
    <w:name w:val="7699A14F41DD407DB10F5203125171C0"/>
  </w:style>
  <w:style w:type="paragraph" w:customStyle="1" w:styleId="AEBF2F3407EC4F7F821650061F63F1E1">
    <w:name w:val="AEBF2F3407EC4F7F821650061F63F1E1"/>
  </w:style>
  <w:style w:type="paragraph" w:customStyle="1" w:styleId="CD110E0F0A874EFC8C89C380FB41D253">
    <w:name w:val="CD110E0F0A874EFC8C89C380FB41D253"/>
  </w:style>
  <w:style w:type="paragraph" w:customStyle="1" w:styleId="665A5206D2684B00BB366F07403A8BF4">
    <w:name w:val="665A5206D2684B00BB366F07403A8BF4"/>
  </w:style>
  <w:style w:type="paragraph" w:customStyle="1" w:styleId="68AE1891BFF94A9C80803FC487E0C2EB">
    <w:name w:val="68AE1891BFF94A9C80803FC487E0C2EB"/>
  </w:style>
  <w:style w:type="paragraph" w:customStyle="1" w:styleId="CEF5D6E1969C4D09A3B7851431AA2E53">
    <w:name w:val="CEF5D6E1969C4D09A3B7851431AA2E53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paragraph" w:customStyle="1" w:styleId="A3FDDCB95375450DB944D339C0BAFFC9">
    <w:name w:val="A3FDDCB95375450DB944D339C0BAFF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azul y gris.dotx</Template>
  <TotalTime>0</TotalTime>
  <Pages>1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2020-06-05T14:56:00Z</dcterms:created>
  <dcterms:modified xsi:type="dcterms:W3CDTF">2020-09-12T12:46:00Z</dcterms:modified>
</cp:coreProperties>
</file>